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220A" w:rsidRPr="002007BE" w:rsidRDefault="006D220A">
      <w:pPr>
        <w:rPr>
          <w:rFonts w:cs="Times New Roman"/>
          <w:lang w:val="ru-RU"/>
        </w:rPr>
      </w:pPr>
    </w:p>
    <w:p w:rsidR="006D220A" w:rsidRPr="002007BE" w:rsidRDefault="006D220A">
      <w:pPr>
        <w:rPr>
          <w:rFonts w:cs="Times New Roman"/>
          <w:lang w:val="ru-RU"/>
        </w:rPr>
      </w:pPr>
    </w:p>
    <w:tbl>
      <w:tblPr>
        <w:tblW w:w="5160" w:type="pct"/>
        <w:tblInd w:w="2" w:type="dxa"/>
        <w:tblCellMar>
          <w:left w:w="0" w:type="dxa"/>
          <w:right w:w="0" w:type="dxa"/>
        </w:tblCellMar>
        <w:tblLook w:val="00A0"/>
      </w:tblPr>
      <w:tblGrid>
        <w:gridCol w:w="3106"/>
        <w:gridCol w:w="2052"/>
        <w:gridCol w:w="889"/>
        <w:gridCol w:w="1575"/>
        <w:gridCol w:w="2416"/>
        <w:gridCol w:w="219"/>
        <w:gridCol w:w="2343"/>
        <w:gridCol w:w="2577"/>
      </w:tblGrid>
      <w:tr w:rsidR="006D220A" w:rsidRPr="00307AB4" w:rsidTr="00307AB4">
        <w:trPr>
          <w:trHeight w:val="1843"/>
        </w:trPr>
        <w:tc>
          <w:tcPr>
            <w:tcW w:w="5000" w:type="pct"/>
            <w:gridSpan w:val="8"/>
          </w:tcPr>
          <w:p w:rsidR="006D220A" w:rsidRPr="00F80546" w:rsidRDefault="006D220A" w:rsidP="0060306D">
            <w:pPr>
              <w:spacing w:after="0" w:line="240" w:lineRule="auto"/>
              <w:jc w:val="right"/>
              <w:textAlignment w:val="baseline"/>
              <w:rPr>
                <w:rFonts w:ascii="Times New Roman" w:hAnsi="Times New Roman" w:cs="Times New Roman"/>
                <w:color w:val="000000"/>
                <w:sz w:val="27"/>
                <w:szCs w:val="27"/>
                <w:lang w:val="uk-UA" w:eastAsia="uk-UA"/>
              </w:rPr>
            </w:pPr>
            <w:r w:rsidRPr="00F80546">
              <w:rPr>
                <w:rFonts w:ascii="Times New Roman" w:hAnsi="Times New Roman" w:cs="Times New Roman"/>
                <w:color w:val="000000"/>
                <w:sz w:val="27"/>
                <w:szCs w:val="27"/>
                <w:lang w:val="uk-UA" w:eastAsia="uk-UA"/>
              </w:rPr>
              <w:t>ЗАТВЕРДЖЕНО</w:t>
            </w:r>
            <w:r w:rsidRPr="00F80546">
              <w:rPr>
                <w:rFonts w:ascii="Times New Roman" w:hAnsi="Times New Roman" w:cs="Times New Roman"/>
                <w:sz w:val="27"/>
                <w:szCs w:val="27"/>
                <w:lang w:val="uk-UA" w:eastAsia="uk-UA"/>
              </w:rPr>
              <w:t> </w:t>
            </w:r>
            <w:r w:rsidRPr="00F80546">
              <w:rPr>
                <w:rFonts w:ascii="Times New Roman" w:hAnsi="Times New Roman" w:cs="Times New Roman"/>
                <w:sz w:val="27"/>
                <w:szCs w:val="27"/>
                <w:lang w:val="uk-UA" w:eastAsia="uk-UA"/>
              </w:rPr>
              <w:br/>
            </w:r>
            <w:r w:rsidRPr="00F80546">
              <w:rPr>
                <w:rFonts w:ascii="Times New Roman" w:hAnsi="Times New Roman" w:cs="Times New Roman"/>
                <w:color w:val="000000"/>
                <w:sz w:val="27"/>
                <w:szCs w:val="27"/>
                <w:lang w:val="uk-UA" w:eastAsia="uk-UA"/>
              </w:rPr>
              <w:t>Наказ Міністерства</w:t>
            </w:r>
            <w:r w:rsidRPr="00F80546">
              <w:rPr>
                <w:rFonts w:ascii="Times New Roman" w:hAnsi="Times New Roman" w:cs="Times New Roman"/>
                <w:sz w:val="27"/>
                <w:szCs w:val="27"/>
                <w:lang w:val="uk-UA" w:eastAsia="uk-UA"/>
              </w:rPr>
              <w:t> </w:t>
            </w:r>
            <w:r w:rsidRPr="00F80546">
              <w:rPr>
                <w:rFonts w:ascii="Times New Roman" w:hAnsi="Times New Roman" w:cs="Times New Roman"/>
                <w:sz w:val="27"/>
                <w:szCs w:val="27"/>
                <w:lang w:val="uk-UA" w:eastAsia="uk-UA"/>
              </w:rPr>
              <w:br/>
            </w:r>
            <w:r w:rsidRPr="00F80546">
              <w:rPr>
                <w:rFonts w:ascii="Times New Roman" w:hAnsi="Times New Roman" w:cs="Times New Roman"/>
                <w:color w:val="000000"/>
                <w:sz w:val="27"/>
                <w:szCs w:val="27"/>
                <w:lang w:val="uk-UA" w:eastAsia="uk-UA"/>
              </w:rPr>
              <w:t>економічного розвитку</w:t>
            </w:r>
            <w:r w:rsidRPr="00F80546">
              <w:rPr>
                <w:rFonts w:ascii="Times New Roman" w:hAnsi="Times New Roman" w:cs="Times New Roman"/>
                <w:sz w:val="27"/>
                <w:szCs w:val="27"/>
                <w:lang w:val="uk-UA" w:eastAsia="uk-UA"/>
              </w:rPr>
              <w:t> </w:t>
            </w:r>
            <w:r w:rsidRPr="00F80546">
              <w:rPr>
                <w:rFonts w:ascii="Times New Roman" w:hAnsi="Times New Roman" w:cs="Times New Roman"/>
                <w:sz w:val="27"/>
                <w:szCs w:val="27"/>
                <w:lang w:val="uk-UA" w:eastAsia="uk-UA"/>
              </w:rPr>
              <w:br/>
            </w:r>
            <w:r w:rsidRPr="00F80546">
              <w:rPr>
                <w:rFonts w:ascii="Times New Roman" w:hAnsi="Times New Roman" w:cs="Times New Roman"/>
                <w:color w:val="000000"/>
                <w:sz w:val="27"/>
                <w:szCs w:val="27"/>
                <w:lang w:val="uk-UA" w:eastAsia="uk-UA"/>
              </w:rPr>
              <w:t>і торгівлі України</w:t>
            </w:r>
            <w:r w:rsidRPr="00F80546">
              <w:rPr>
                <w:rFonts w:ascii="Times New Roman" w:hAnsi="Times New Roman" w:cs="Times New Roman"/>
                <w:sz w:val="27"/>
                <w:szCs w:val="27"/>
                <w:lang w:val="uk-UA" w:eastAsia="uk-UA"/>
              </w:rPr>
              <w:t> </w:t>
            </w:r>
            <w:r w:rsidRPr="00F80546">
              <w:rPr>
                <w:rFonts w:ascii="Times New Roman" w:hAnsi="Times New Roman" w:cs="Times New Roman"/>
                <w:sz w:val="27"/>
                <w:szCs w:val="27"/>
                <w:lang w:val="uk-UA" w:eastAsia="uk-UA"/>
              </w:rPr>
              <w:br/>
            </w:r>
            <w:r w:rsidRPr="00F80546">
              <w:rPr>
                <w:rFonts w:ascii="Times New Roman" w:hAnsi="Times New Roman" w:cs="Times New Roman"/>
                <w:color w:val="000000"/>
                <w:sz w:val="27"/>
                <w:szCs w:val="27"/>
                <w:lang w:val="uk-UA" w:eastAsia="uk-UA"/>
              </w:rPr>
              <w:t>15.09.2014  № 1106</w:t>
            </w:r>
          </w:p>
          <w:p w:rsidR="006D220A" w:rsidRPr="00F80546" w:rsidRDefault="006D220A" w:rsidP="0060306D">
            <w:pPr>
              <w:spacing w:after="0" w:line="240" w:lineRule="auto"/>
              <w:jc w:val="right"/>
              <w:textAlignment w:val="baseline"/>
              <w:rPr>
                <w:rFonts w:ascii="Times New Roman" w:hAnsi="Times New Roman" w:cs="Times New Roman"/>
                <w:color w:val="000000"/>
                <w:sz w:val="27"/>
                <w:szCs w:val="27"/>
                <w:lang w:val="uk-UA" w:eastAsia="uk-UA"/>
              </w:rPr>
            </w:pPr>
          </w:p>
          <w:p w:rsidR="006D220A" w:rsidRPr="00F80546" w:rsidRDefault="006D220A" w:rsidP="00C72C2A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7"/>
                <w:szCs w:val="27"/>
                <w:lang w:val="uk-UA" w:eastAsia="uk-UA"/>
              </w:rPr>
            </w:pPr>
            <w:r w:rsidRPr="00F80546">
              <w:rPr>
                <w:rFonts w:ascii="Times New Roman" w:hAnsi="Times New Roman" w:cs="Times New Roman"/>
                <w:color w:val="000000"/>
                <w:sz w:val="27"/>
                <w:szCs w:val="27"/>
                <w:lang w:val="uk-UA" w:eastAsia="uk-UA"/>
              </w:rPr>
              <w:t>ДОДАТОК</w:t>
            </w:r>
            <w:r>
              <w:rPr>
                <w:rFonts w:ascii="Times New Roman" w:hAnsi="Times New Roman" w:cs="Times New Roman"/>
                <w:color w:val="000000"/>
                <w:sz w:val="27"/>
                <w:szCs w:val="27"/>
                <w:lang w:val="uk-UA" w:eastAsia="uk-UA"/>
              </w:rPr>
              <w:t xml:space="preserve"> ЗІ ЗМІНАМИ</w:t>
            </w:r>
            <w:r w:rsidRPr="00F80546">
              <w:rPr>
                <w:rFonts w:ascii="Times New Roman" w:hAnsi="Times New Roman" w:cs="Times New Roman"/>
                <w:color w:val="000000"/>
                <w:sz w:val="27"/>
                <w:szCs w:val="27"/>
                <w:lang w:val="uk-UA" w:eastAsia="uk-UA"/>
              </w:rPr>
              <w:t xml:space="preserve"> ДО РІЧНОГО ПЛАНУ ЗАКУПІВЕЛЬ, </w:t>
            </w:r>
            <w:r w:rsidRPr="00F80546">
              <w:rPr>
                <w:rFonts w:ascii="Times New Roman" w:hAnsi="Times New Roman" w:cs="Times New Roman"/>
                <w:color w:val="000000"/>
                <w:sz w:val="27"/>
                <w:szCs w:val="27"/>
                <w:lang w:val="uk-UA" w:eastAsia="uk-UA"/>
              </w:rPr>
              <w:br/>
              <w:t>що здійснюються без проведення процедур закупівель </w:t>
            </w:r>
            <w:r w:rsidRPr="00F80546">
              <w:rPr>
                <w:rFonts w:ascii="Times New Roman" w:hAnsi="Times New Roman" w:cs="Times New Roman"/>
                <w:color w:val="000000"/>
                <w:sz w:val="27"/>
                <w:szCs w:val="27"/>
                <w:lang w:val="uk-UA" w:eastAsia="uk-UA"/>
              </w:rPr>
              <w:br/>
              <w:t>на__</w:t>
            </w:r>
            <w:r w:rsidRPr="00F80546">
              <w:rPr>
                <w:rFonts w:ascii="Times New Roman" w:hAnsi="Times New Roman" w:cs="Times New Roman"/>
                <w:color w:val="000000"/>
                <w:sz w:val="27"/>
                <w:szCs w:val="27"/>
                <w:u w:val="single"/>
                <w:lang w:val="uk-UA" w:eastAsia="uk-UA"/>
              </w:rPr>
              <w:t>2017</w:t>
            </w:r>
            <w:r w:rsidRPr="00F80546">
              <w:rPr>
                <w:rFonts w:ascii="Times New Roman" w:hAnsi="Times New Roman" w:cs="Times New Roman"/>
                <w:color w:val="000000"/>
                <w:sz w:val="27"/>
                <w:szCs w:val="27"/>
                <w:lang w:val="uk-UA" w:eastAsia="uk-UA"/>
              </w:rPr>
              <w:t xml:space="preserve"> рік </w:t>
            </w:r>
            <w:r w:rsidRPr="00F80546">
              <w:rPr>
                <w:rFonts w:ascii="Times New Roman" w:hAnsi="Times New Roman" w:cs="Times New Roman"/>
                <w:color w:val="000000"/>
                <w:sz w:val="27"/>
                <w:szCs w:val="27"/>
                <w:lang w:val="uk-UA" w:eastAsia="uk-UA"/>
              </w:rPr>
              <w:br/>
            </w:r>
            <w:r w:rsidRPr="00F80546">
              <w:rPr>
                <w:rFonts w:ascii="Times New Roman" w:hAnsi="Times New Roman" w:cs="Times New Roman"/>
                <w:color w:val="000000"/>
                <w:sz w:val="27"/>
                <w:szCs w:val="27"/>
                <w:u w:val="single"/>
                <w:lang w:val="uk-UA" w:eastAsia="uk-UA"/>
              </w:rPr>
              <w:t>КЗ «Павлоградська міська централізована бібліотечна система»__ПМР</w:t>
            </w:r>
            <w:r w:rsidRPr="00F80546">
              <w:rPr>
                <w:rFonts w:ascii="Times New Roman" w:hAnsi="Times New Roman" w:cs="Times New Roman"/>
                <w:color w:val="000000"/>
                <w:sz w:val="27"/>
                <w:szCs w:val="27"/>
                <w:lang w:val="uk-UA" w:eastAsia="uk-UA"/>
              </w:rPr>
              <w:t>_</w:t>
            </w:r>
            <w:r w:rsidRPr="00F80546">
              <w:rPr>
                <w:rFonts w:ascii="Times New Roman" w:hAnsi="Times New Roman" w:cs="Times New Roman"/>
                <w:color w:val="000000"/>
                <w:sz w:val="27"/>
                <w:szCs w:val="27"/>
                <w:u w:val="single"/>
                <w:lang w:val="uk-UA" w:eastAsia="uk-UA"/>
              </w:rPr>
              <w:t>35527512__(заг. фонд</w:t>
            </w:r>
            <w:r w:rsidRPr="00F80546">
              <w:rPr>
                <w:rFonts w:ascii="Times New Roman" w:hAnsi="Times New Roman" w:cs="Times New Roman"/>
                <w:color w:val="000000"/>
                <w:sz w:val="27"/>
                <w:szCs w:val="27"/>
                <w:lang w:val="uk-UA" w:eastAsia="uk-UA"/>
              </w:rPr>
              <w:t>) </w:t>
            </w:r>
            <w:r w:rsidRPr="00F80546">
              <w:rPr>
                <w:rFonts w:ascii="Times New Roman" w:hAnsi="Times New Roman" w:cs="Times New Roman"/>
                <w:color w:val="000000"/>
                <w:sz w:val="27"/>
                <w:szCs w:val="27"/>
                <w:lang w:val="uk-UA" w:eastAsia="uk-UA"/>
              </w:rPr>
              <w:br/>
              <w:t>(найменування замовника, код за ЄДРПОУ)</w:t>
            </w:r>
          </w:p>
          <w:p w:rsidR="006D220A" w:rsidRPr="00F80546" w:rsidRDefault="006D220A" w:rsidP="006030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val="uk-UA" w:eastAsia="uk-UA"/>
              </w:rPr>
            </w:pPr>
            <w:r w:rsidRPr="00F80546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lang w:val="uk-UA"/>
              </w:rPr>
              <w:t xml:space="preserve">За національним класифікатором України </w:t>
            </w:r>
            <w:r w:rsidRPr="00F80546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lang w:val="ru-RU"/>
              </w:rPr>
              <w:t>ДК 021:2015</w:t>
            </w:r>
          </w:p>
        </w:tc>
      </w:tr>
      <w:tr w:rsidR="006D220A" w:rsidRPr="00F80546" w:rsidTr="00307AB4">
        <w:tblPrEx>
          <w:tblBorders>
            <w:top w:val="single" w:sz="2" w:space="0" w:color="2474C1"/>
            <w:left w:val="single" w:sz="2" w:space="0" w:color="2474C1"/>
            <w:bottom w:val="single" w:sz="2" w:space="0" w:color="2474C1"/>
            <w:right w:val="single" w:sz="2" w:space="0" w:color="2474C1"/>
          </w:tblBorders>
        </w:tblPrEx>
        <w:trPr>
          <w:trHeight w:val="819"/>
        </w:trPr>
        <w:tc>
          <w:tcPr>
            <w:tcW w:w="102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D220A" w:rsidRPr="00F80546" w:rsidRDefault="006D220A" w:rsidP="006030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val="uk-UA" w:eastAsia="uk-UA"/>
              </w:rPr>
            </w:pPr>
            <w:bookmarkStart w:id="0" w:name="n38"/>
            <w:bookmarkStart w:id="1" w:name="n39"/>
            <w:bookmarkEnd w:id="0"/>
            <w:bookmarkEnd w:id="1"/>
            <w:r w:rsidRPr="00F80546">
              <w:rPr>
                <w:rFonts w:ascii="Times New Roman" w:hAnsi="Times New Roman" w:cs="Times New Roman"/>
                <w:color w:val="000000"/>
                <w:sz w:val="27"/>
                <w:szCs w:val="27"/>
                <w:lang w:val="uk-UA" w:eastAsia="uk-UA"/>
              </w:rPr>
              <w:t>Предмет закупівлі</w:t>
            </w:r>
          </w:p>
        </w:tc>
        <w:tc>
          <w:tcPr>
            <w:tcW w:w="67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D220A" w:rsidRPr="00F80546" w:rsidRDefault="006D220A" w:rsidP="006030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val="uk-UA" w:eastAsia="uk-UA"/>
              </w:rPr>
            </w:pPr>
            <w:r w:rsidRPr="00F80546">
              <w:rPr>
                <w:rFonts w:ascii="Times New Roman" w:hAnsi="Times New Roman" w:cs="Times New Roman"/>
                <w:color w:val="000000"/>
                <w:sz w:val="27"/>
                <w:szCs w:val="27"/>
                <w:lang w:val="uk-UA" w:eastAsia="uk-UA"/>
              </w:rPr>
              <w:t>Код КЕКВ (для бюджетних коштів)</w:t>
            </w:r>
          </w:p>
        </w:tc>
        <w:tc>
          <w:tcPr>
            <w:tcW w:w="81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D220A" w:rsidRPr="00F80546" w:rsidRDefault="006D220A" w:rsidP="006030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val="uk-UA" w:eastAsia="uk-UA"/>
              </w:rPr>
            </w:pPr>
            <w:r w:rsidRPr="00F80546">
              <w:rPr>
                <w:rFonts w:ascii="Times New Roman" w:hAnsi="Times New Roman" w:cs="Times New Roman"/>
                <w:color w:val="000000"/>
                <w:sz w:val="27"/>
                <w:szCs w:val="27"/>
                <w:lang w:val="uk-UA" w:eastAsia="uk-UA"/>
              </w:rPr>
              <w:t>Очікувана вартість предмета закупівлі</w:t>
            </w:r>
          </w:p>
        </w:tc>
        <w:tc>
          <w:tcPr>
            <w:tcW w:w="79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D220A" w:rsidRPr="00F80546" w:rsidRDefault="006D220A" w:rsidP="006030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val="uk-UA" w:eastAsia="uk-UA"/>
              </w:rPr>
            </w:pPr>
            <w:r w:rsidRPr="00F80546">
              <w:rPr>
                <w:rFonts w:ascii="Times New Roman" w:hAnsi="Times New Roman" w:cs="Times New Roman"/>
                <w:color w:val="000000"/>
                <w:sz w:val="27"/>
                <w:szCs w:val="27"/>
                <w:lang w:val="uk-UA" w:eastAsia="uk-UA"/>
              </w:rPr>
              <w:t>Процедура закупівлі</w:t>
            </w:r>
          </w:p>
        </w:tc>
        <w:tc>
          <w:tcPr>
            <w:tcW w:w="8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D220A" w:rsidRPr="00F80546" w:rsidRDefault="006D220A" w:rsidP="006030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val="uk-UA" w:eastAsia="uk-UA"/>
              </w:rPr>
            </w:pPr>
            <w:r w:rsidRPr="00F80546">
              <w:rPr>
                <w:rFonts w:ascii="Times New Roman" w:hAnsi="Times New Roman" w:cs="Times New Roman"/>
                <w:color w:val="000000"/>
                <w:sz w:val="27"/>
                <w:szCs w:val="27"/>
                <w:lang w:val="uk-UA" w:eastAsia="uk-UA"/>
              </w:rPr>
              <w:t>Орієнтовний початок проведення процедури закупівлі</w:t>
            </w: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D220A" w:rsidRPr="00F80546" w:rsidRDefault="006D220A" w:rsidP="006030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val="uk-UA" w:eastAsia="uk-UA"/>
              </w:rPr>
            </w:pPr>
            <w:r w:rsidRPr="00F80546">
              <w:rPr>
                <w:rFonts w:ascii="Times New Roman" w:hAnsi="Times New Roman" w:cs="Times New Roman"/>
                <w:color w:val="000000"/>
                <w:sz w:val="27"/>
                <w:szCs w:val="27"/>
                <w:lang w:val="uk-UA" w:eastAsia="uk-UA"/>
              </w:rPr>
              <w:t>Примітки</w:t>
            </w:r>
          </w:p>
        </w:tc>
      </w:tr>
      <w:tr w:rsidR="006D220A" w:rsidRPr="00F80546" w:rsidTr="00307AB4">
        <w:tblPrEx>
          <w:tblBorders>
            <w:top w:val="single" w:sz="2" w:space="0" w:color="2474C1"/>
            <w:left w:val="single" w:sz="2" w:space="0" w:color="2474C1"/>
            <w:bottom w:val="single" w:sz="2" w:space="0" w:color="2474C1"/>
            <w:right w:val="single" w:sz="2" w:space="0" w:color="2474C1"/>
          </w:tblBorders>
        </w:tblPrEx>
        <w:trPr>
          <w:trHeight w:val="120"/>
        </w:trPr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0A" w:rsidRPr="00F80546" w:rsidRDefault="006D220A" w:rsidP="0060306D">
            <w:pPr>
              <w:spacing w:after="0" w:line="120" w:lineRule="atLeast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val="uk-UA" w:eastAsia="uk-UA"/>
              </w:rPr>
            </w:pPr>
            <w:r w:rsidRPr="00F80546">
              <w:rPr>
                <w:rFonts w:ascii="Times New Roman" w:hAnsi="Times New Roman" w:cs="Times New Roman"/>
                <w:color w:val="000000"/>
                <w:sz w:val="27"/>
                <w:szCs w:val="27"/>
                <w:lang w:val="uk-UA" w:eastAsia="uk-UA"/>
              </w:rPr>
              <w:t>1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0A" w:rsidRPr="00F80546" w:rsidRDefault="006D220A" w:rsidP="0060306D">
            <w:pPr>
              <w:spacing w:after="0" w:line="120" w:lineRule="atLeast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val="uk-UA" w:eastAsia="uk-UA"/>
              </w:rPr>
            </w:pPr>
            <w:r w:rsidRPr="00F80546">
              <w:rPr>
                <w:rFonts w:ascii="Times New Roman" w:hAnsi="Times New Roman" w:cs="Times New Roman"/>
                <w:color w:val="000000"/>
                <w:sz w:val="27"/>
                <w:szCs w:val="27"/>
                <w:lang w:val="uk-UA" w:eastAsia="uk-UA"/>
              </w:rPr>
              <w:t>2</w:t>
            </w:r>
          </w:p>
        </w:tc>
        <w:tc>
          <w:tcPr>
            <w:tcW w:w="8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0A" w:rsidRPr="00F80546" w:rsidRDefault="006D220A" w:rsidP="0060306D">
            <w:pPr>
              <w:spacing w:after="0" w:line="120" w:lineRule="atLeast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val="uk-UA" w:eastAsia="uk-UA"/>
              </w:rPr>
            </w:pPr>
            <w:r w:rsidRPr="00F80546">
              <w:rPr>
                <w:rFonts w:ascii="Times New Roman" w:hAnsi="Times New Roman" w:cs="Times New Roman"/>
                <w:color w:val="000000"/>
                <w:sz w:val="27"/>
                <w:szCs w:val="27"/>
                <w:lang w:val="uk-UA" w:eastAsia="uk-UA"/>
              </w:rPr>
              <w:t>3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0A" w:rsidRPr="00F80546" w:rsidRDefault="006D220A" w:rsidP="0060306D">
            <w:pPr>
              <w:spacing w:after="0" w:line="120" w:lineRule="atLeast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val="uk-UA" w:eastAsia="uk-UA"/>
              </w:rPr>
            </w:pPr>
            <w:r w:rsidRPr="00F80546">
              <w:rPr>
                <w:rFonts w:ascii="Times New Roman" w:hAnsi="Times New Roman" w:cs="Times New Roman"/>
                <w:color w:val="000000"/>
                <w:sz w:val="27"/>
                <w:szCs w:val="27"/>
                <w:lang w:val="uk-UA" w:eastAsia="uk-UA"/>
              </w:rPr>
              <w:t>4</w:t>
            </w:r>
          </w:p>
        </w:tc>
        <w:tc>
          <w:tcPr>
            <w:tcW w:w="8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0A" w:rsidRPr="00F80546" w:rsidRDefault="006D220A" w:rsidP="0060306D">
            <w:pPr>
              <w:spacing w:after="0" w:line="120" w:lineRule="atLeast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val="uk-UA" w:eastAsia="uk-UA"/>
              </w:rPr>
            </w:pPr>
            <w:r w:rsidRPr="00F80546">
              <w:rPr>
                <w:rFonts w:ascii="Times New Roman" w:hAnsi="Times New Roman" w:cs="Times New Roman"/>
                <w:color w:val="000000"/>
                <w:sz w:val="27"/>
                <w:szCs w:val="27"/>
                <w:lang w:val="uk-UA" w:eastAsia="uk-UA"/>
              </w:rPr>
              <w:t>5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0A" w:rsidRPr="00F80546" w:rsidRDefault="006D220A" w:rsidP="0060306D">
            <w:pPr>
              <w:spacing w:after="0" w:line="120" w:lineRule="atLeast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val="uk-UA" w:eastAsia="uk-UA"/>
              </w:rPr>
            </w:pPr>
            <w:r w:rsidRPr="00F80546">
              <w:rPr>
                <w:rFonts w:ascii="Times New Roman" w:hAnsi="Times New Roman" w:cs="Times New Roman"/>
                <w:color w:val="000000"/>
                <w:sz w:val="27"/>
                <w:szCs w:val="27"/>
                <w:lang w:val="uk-UA" w:eastAsia="uk-UA"/>
              </w:rPr>
              <w:t>6</w:t>
            </w:r>
          </w:p>
        </w:tc>
      </w:tr>
      <w:tr w:rsidR="006D220A" w:rsidRPr="00F80546" w:rsidTr="00307AB4">
        <w:tblPrEx>
          <w:tblBorders>
            <w:top w:val="single" w:sz="2" w:space="0" w:color="2474C1"/>
            <w:left w:val="single" w:sz="2" w:space="0" w:color="2474C1"/>
            <w:bottom w:val="single" w:sz="2" w:space="0" w:color="2474C1"/>
            <w:right w:val="single" w:sz="2" w:space="0" w:color="2474C1"/>
          </w:tblBorders>
        </w:tblPrEx>
        <w:trPr>
          <w:trHeight w:val="120"/>
        </w:trPr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0A" w:rsidRPr="00F80546" w:rsidRDefault="006D220A" w:rsidP="00F10534">
            <w:pPr>
              <w:spacing w:after="0" w:line="120" w:lineRule="atLeast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7"/>
                <w:szCs w:val="27"/>
                <w:lang w:val="uk-UA" w:eastAsia="uk-UA"/>
              </w:rPr>
            </w:pPr>
            <w:r w:rsidRPr="00F80546">
              <w:rPr>
                <w:rFonts w:ascii="Times New Roman" w:hAnsi="Times New Roman" w:cs="Times New Roman"/>
                <w:color w:val="000000"/>
                <w:sz w:val="27"/>
                <w:szCs w:val="27"/>
                <w:lang w:val="uk-UA" w:eastAsia="uk-UA"/>
              </w:rPr>
              <w:t>30197630-1 «Папір для друку»</w:t>
            </w:r>
          </w:p>
          <w:p w:rsidR="006D220A" w:rsidRPr="00F80546" w:rsidRDefault="006D220A" w:rsidP="00F6687A">
            <w:pPr>
              <w:spacing w:after="0" w:line="120" w:lineRule="atLeast"/>
              <w:textAlignment w:val="baseline"/>
              <w:rPr>
                <w:rFonts w:ascii="Times New Roman" w:hAnsi="Times New Roman" w:cs="Times New Roman"/>
                <w:color w:val="000000"/>
                <w:sz w:val="27"/>
                <w:szCs w:val="27"/>
                <w:lang w:val="uk-UA" w:eastAsia="uk-UA"/>
              </w:rPr>
            </w:pP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0A" w:rsidRPr="00F80546" w:rsidRDefault="006D220A" w:rsidP="0060306D">
            <w:pPr>
              <w:spacing w:after="0" w:line="120" w:lineRule="atLeast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7"/>
                <w:szCs w:val="27"/>
                <w:lang w:val="uk-UA" w:eastAsia="uk-UA"/>
              </w:rPr>
            </w:pPr>
            <w:r w:rsidRPr="00F80546">
              <w:rPr>
                <w:rFonts w:ascii="Times New Roman" w:hAnsi="Times New Roman" w:cs="Times New Roman"/>
                <w:color w:val="000000"/>
                <w:sz w:val="27"/>
                <w:szCs w:val="27"/>
                <w:lang w:val="uk-UA" w:eastAsia="uk-UA"/>
              </w:rPr>
              <w:t>2210</w:t>
            </w:r>
          </w:p>
          <w:p w:rsidR="006D220A" w:rsidRPr="00F80546" w:rsidRDefault="006D220A" w:rsidP="0060306D">
            <w:pPr>
              <w:spacing w:after="0" w:line="120" w:lineRule="atLeast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7"/>
                <w:szCs w:val="27"/>
                <w:lang w:val="uk-UA" w:eastAsia="uk-UA"/>
              </w:rPr>
            </w:pPr>
          </w:p>
        </w:tc>
        <w:tc>
          <w:tcPr>
            <w:tcW w:w="8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0A" w:rsidRPr="00F80546" w:rsidRDefault="006D220A" w:rsidP="0060306D">
            <w:pPr>
              <w:spacing w:after="0" w:line="120" w:lineRule="atLeast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7"/>
                <w:szCs w:val="27"/>
                <w:lang w:val="uk-UA" w:eastAsia="uk-UA"/>
              </w:rPr>
            </w:pPr>
            <w:r w:rsidRPr="00F80546">
              <w:rPr>
                <w:rFonts w:ascii="Times New Roman" w:hAnsi="Times New Roman" w:cs="Times New Roman"/>
                <w:color w:val="000000"/>
                <w:sz w:val="27"/>
                <w:szCs w:val="27"/>
                <w:lang w:val="uk-UA" w:eastAsia="uk-UA"/>
              </w:rPr>
              <w:t>3550,00</w:t>
            </w:r>
          </w:p>
          <w:p w:rsidR="006D220A" w:rsidRPr="00F80546" w:rsidRDefault="006D220A" w:rsidP="00C15E61">
            <w:pPr>
              <w:spacing w:after="0" w:line="120" w:lineRule="atLeast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7"/>
                <w:szCs w:val="27"/>
                <w:lang w:val="uk-UA" w:eastAsia="uk-UA"/>
              </w:rPr>
            </w:pPr>
            <w:r w:rsidRPr="00F80546">
              <w:rPr>
                <w:rFonts w:ascii="Times New Roman" w:hAnsi="Times New Roman" w:cs="Times New Roman"/>
                <w:color w:val="000000"/>
                <w:sz w:val="27"/>
                <w:szCs w:val="27"/>
                <w:lang w:val="uk-UA" w:eastAsia="uk-UA"/>
              </w:rPr>
              <w:t>(Три тисячі п</w:t>
            </w:r>
            <w:r w:rsidRPr="00F80546">
              <w:rPr>
                <w:rFonts w:ascii="Times New Roman" w:hAnsi="Times New Roman" w:cs="Times New Roman"/>
                <w:color w:val="000000"/>
                <w:sz w:val="27"/>
                <w:szCs w:val="27"/>
                <w:lang w:val="ru-RU" w:eastAsia="uk-UA"/>
              </w:rPr>
              <w:t>’</w:t>
            </w:r>
            <w:r w:rsidRPr="00F80546">
              <w:rPr>
                <w:rFonts w:ascii="Times New Roman" w:hAnsi="Times New Roman" w:cs="Times New Roman"/>
                <w:color w:val="000000"/>
                <w:sz w:val="27"/>
                <w:szCs w:val="27"/>
                <w:lang w:val="uk-UA" w:eastAsia="uk-UA"/>
              </w:rPr>
              <w:t>ятсот п</w:t>
            </w:r>
            <w:r w:rsidRPr="00F80546">
              <w:rPr>
                <w:rFonts w:ascii="Times New Roman" w:hAnsi="Times New Roman" w:cs="Times New Roman"/>
                <w:color w:val="000000"/>
                <w:sz w:val="27"/>
                <w:szCs w:val="27"/>
                <w:lang w:val="ru-RU" w:eastAsia="uk-UA"/>
              </w:rPr>
              <w:t>’</w:t>
            </w:r>
            <w:r w:rsidRPr="00F80546">
              <w:rPr>
                <w:rFonts w:ascii="Times New Roman" w:hAnsi="Times New Roman" w:cs="Times New Roman"/>
                <w:color w:val="000000"/>
                <w:sz w:val="27"/>
                <w:szCs w:val="27"/>
                <w:lang w:val="uk-UA" w:eastAsia="uk-UA"/>
              </w:rPr>
              <w:t>ятдесят  грн. 00 коп.)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0A" w:rsidRPr="00F80546" w:rsidRDefault="006D220A" w:rsidP="0060306D">
            <w:pPr>
              <w:spacing w:after="0" w:line="120" w:lineRule="atLeast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7"/>
                <w:szCs w:val="27"/>
                <w:lang w:val="uk-UA" w:eastAsia="uk-UA"/>
              </w:rPr>
            </w:pPr>
            <w:r w:rsidRPr="00F80546">
              <w:rPr>
                <w:rFonts w:ascii="Times New Roman" w:hAnsi="Times New Roman" w:cs="Times New Roman"/>
                <w:color w:val="000000"/>
                <w:sz w:val="27"/>
                <w:szCs w:val="27"/>
                <w:lang w:val="uk-UA" w:eastAsia="uk-UA"/>
              </w:rPr>
              <w:t>Не застосовується</w:t>
            </w:r>
          </w:p>
        </w:tc>
        <w:tc>
          <w:tcPr>
            <w:tcW w:w="8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0A" w:rsidRPr="00F80546" w:rsidRDefault="006D220A" w:rsidP="0060306D">
            <w:pPr>
              <w:spacing w:after="0" w:line="120" w:lineRule="atLeast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7"/>
                <w:szCs w:val="27"/>
                <w:lang w:val="uk-UA" w:eastAsia="uk-UA"/>
              </w:rPr>
            </w:pPr>
            <w:r w:rsidRPr="00F80546">
              <w:rPr>
                <w:rFonts w:ascii="Times New Roman" w:hAnsi="Times New Roman" w:cs="Times New Roman"/>
                <w:color w:val="000000"/>
                <w:sz w:val="26"/>
                <w:szCs w:val="26"/>
                <w:lang w:val="uk-UA" w:eastAsia="uk-UA"/>
              </w:rPr>
              <w:t>квітень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0A" w:rsidRPr="00F80546" w:rsidRDefault="006D220A" w:rsidP="0060306D">
            <w:pPr>
              <w:spacing w:after="0" w:line="120" w:lineRule="atLeast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7"/>
                <w:szCs w:val="27"/>
                <w:lang w:val="uk-UA" w:eastAsia="uk-UA"/>
              </w:rPr>
            </w:pPr>
          </w:p>
        </w:tc>
      </w:tr>
      <w:tr w:rsidR="006D220A" w:rsidRPr="00F80546" w:rsidTr="00307AB4">
        <w:tblPrEx>
          <w:tblBorders>
            <w:top w:val="single" w:sz="2" w:space="0" w:color="2474C1"/>
            <w:left w:val="single" w:sz="2" w:space="0" w:color="2474C1"/>
            <w:bottom w:val="single" w:sz="2" w:space="0" w:color="2474C1"/>
            <w:right w:val="single" w:sz="2" w:space="0" w:color="2474C1"/>
          </w:tblBorders>
        </w:tblPrEx>
        <w:trPr>
          <w:trHeight w:val="120"/>
        </w:trPr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0A" w:rsidRPr="00F80546" w:rsidRDefault="006D220A" w:rsidP="00C15E61">
            <w:pPr>
              <w:spacing w:after="0" w:line="120" w:lineRule="atLeast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7"/>
                <w:szCs w:val="27"/>
                <w:lang w:val="uk-UA" w:eastAsia="uk-UA"/>
              </w:rPr>
            </w:pPr>
            <w:r w:rsidRPr="00F80546">
              <w:rPr>
                <w:rFonts w:ascii="Times New Roman" w:hAnsi="Times New Roman" w:cs="Times New Roman"/>
                <w:color w:val="000000"/>
                <w:sz w:val="27"/>
                <w:szCs w:val="27"/>
                <w:lang w:val="uk-UA" w:eastAsia="uk-UA"/>
              </w:rPr>
              <w:t>30197000-6 «Дрібне канцелярське приладдя»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0A" w:rsidRPr="00F80546" w:rsidRDefault="006D220A" w:rsidP="00E54F61">
            <w:pPr>
              <w:spacing w:after="0" w:line="120" w:lineRule="atLeast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7"/>
                <w:szCs w:val="27"/>
                <w:lang w:val="uk-UA" w:eastAsia="uk-UA"/>
              </w:rPr>
            </w:pPr>
            <w:r w:rsidRPr="00F80546">
              <w:rPr>
                <w:rFonts w:ascii="Times New Roman" w:hAnsi="Times New Roman" w:cs="Times New Roman"/>
                <w:color w:val="000000"/>
                <w:sz w:val="27"/>
                <w:szCs w:val="27"/>
                <w:lang w:val="uk-UA" w:eastAsia="uk-UA"/>
              </w:rPr>
              <w:t>2210</w:t>
            </w:r>
          </w:p>
        </w:tc>
        <w:tc>
          <w:tcPr>
            <w:tcW w:w="8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0A" w:rsidRPr="00F80546" w:rsidRDefault="006D220A" w:rsidP="00E54F61">
            <w:pPr>
              <w:spacing w:after="0" w:line="120" w:lineRule="atLeast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7"/>
                <w:szCs w:val="27"/>
                <w:lang w:val="uk-UA" w:eastAsia="uk-UA"/>
              </w:rPr>
            </w:pPr>
            <w:r w:rsidRPr="00F80546">
              <w:rPr>
                <w:rFonts w:ascii="Times New Roman" w:hAnsi="Times New Roman" w:cs="Times New Roman"/>
                <w:color w:val="000000"/>
                <w:sz w:val="27"/>
                <w:szCs w:val="27"/>
                <w:lang w:val="uk-UA" w:eastAsia="uk-UA"/>
              </w:rPr>
              <w:t>500,00</w:t>
            </w:r>
          </w:p>
          <w:p w:rsidR="006D220A" w:rsidRPr="00F80546" w:rsidRDefault="006D220A" w:rsidP="00E54F61">
            <w:pPr>
              <w:spacing w:after="0" w:line="120" w:lineRule="atLeast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7"/>
                <w:szCs w:val="27"/>
                <w:lang w:val="uk-UA" w:eastAsia="uk-UA"/>
              </w:rPr>
            </w:pPr>
            <w:r w:rsidRPr="00F80546">
              <w:rPr>
                <w:rFonts w:ascii="Times New Roman" w:hAnsi="Times New Roman" w:cs="Times New Roman"/>
                <w:color w:val="000000"/>
                <w:sz w:val="27"/>
                <w:szCs w:val="27"/>
                <w:lang w:val="ru-RU" w:eastAsia="uk-UA"/>
              </w:rPr>
              <w:t>(</w:t>
            </w:r>
            <w:r w:rsidRPr="00F80546">
              <w:rPr>
                <w:rFonts w:ascii="Times New Roman" w:hAnsi="Times New Roman" w:cs="Times New Roman"/>
                <w:color w:val="000000"/>
                <w:sz w:val="27"/>
                <w:szCs w:val="27"/>
                <w:lang w:val="uk-UA" w:eastAsia="uk-UA"/>
              </w:rPr>
              <w:t>п</w:t>
            </w:r>
            <w:r w:rsidRPr="00F80546">
              <w:rPr>
                <w:rFonts w:ascii="Times New Roman" w:hAnsi="Times New Roman" w:cs="Times New Roman"/>
                <w:color w:val="000000"/>
                <w:sz w:val="27"/>
                <w:szCs w:val="27"/>
                <w:lang w:val="ru-RU" w:eastAsia="uk-UA"/>
              </w:rPr>
              <w:t>’</w:t>
            </w:r>
            <w:r w:rsidRPr="00F80546">
              <w:rPr>
                <w:rFonts w:ascii="Times New Roman" w:hAnsi="Times New Roman" w:cs="Times New Roman"/>
                <w:color w:val="000000"/>
                <w:sz w:val="27"/>
                <w:szCs w:val="27"/>
                <w:lang w:val="uk-UA" w:eastAsia="uk-UA"/>
              </w:rPr>
              <w:t>ятсот грн. 00 коп.</w:t>
            </w:r>
            <w:r w:rsidRPr="00F80546">
              <w:rPr>
                <w:rFonts w:ascii="Times New Roman" w:hAnsi="Times New Roman" w:cs="Times New Roman"/>
                <w:color w:val="000000"/>
                <w:sz w:val="27"/>
                <w:szCs w:val="27"/>
                <w:lang w:val="ru-RU" w:eastAsia="uk-UA"/>
              </w:rPr>
              <w:t>)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0A" w:rsidRPr="00F80546" w:rsidRDefault="006D220A" w:rsidP="006E2AE7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  <w:lang w:val="uk-UA" w:eastAsia="uk-UA"/>
              </w:rPr>
            </w:pPr>
            <w:r w:rsidRPr="00F80546">
              <w:rPr>
                <w:rFonts w:ascii="Times New Roman" w:hAnsi="Times New Roman" w:cs="Times New Roman"/>
                <w:color w:val="000000"/>
                <w:sz w:val="27"/>
                <w:szCs w:val="27"/>
                <w:lang w:val="uk-UA" w:eastAsia="uk-UA"/>
              </w:rPr>
              <w:t>Не застосовується</w:t>
            </w:r>
          </w:p>
        </w:tc>
        <w:tc>
          <w:tcPr>
            <w:tcW w:w="8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0A" w:rsidRPr="00F80546" w:rsidRDefault="006D220A" w:rsidP="006E2AE7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uk-UA" w:eastAsia="uk-UA"/>
              </w:rPr>
            </w:pPr>
            <w:r w:rsidRPr="00F80546">
              <w:rPr>
                <w:rFonts w:ascii="Times New Roman" w:hAnsi="Times New Roman" w:cs="Times New Roman"/>
                <w:color w:val="000000"/>
                <w:sz w:val="26"/>
                <w:szCs w:val="26"/>
                <w:lang w:val="uk-UA" w:eastAsia="uk-UA"/>
              </w:rPr>
              <w:t>квітень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0A" w:rsidRPr="00F80546" w:rsidRDefault="006D220A" w:rsidP="00E54F61">
            <w:pPr>
              <w:spacing w:after="0" w:line="120" w:lineRule="atLeast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7"/>
                <w:szCs w:val="27"/>
                <w:lang w:val="uk-UA" w:eastAsia="uk-UA"/>
              </w:rPr>
            </w:pPr>
          </w:p>
        </w:tc>
      </w:tr>
      <w:tr w:rsidR="006D220A" w:rsidRPr="00F80546" w:rsidTr="00307AB4">
        <w:tblPrEx>
          <w:tblBorders>
            <w:top w:val="single" w:sz="2" w:space="0" w:color="2474C1"/>
            <w:left w:val="single" w:sz="2" w:space="0" w:color="2474C1"/>
            <w:bottom w:val="single" w:sz="2" w:space="0" w:color="2474C1"/>
            <w:right w:val="single" w:sz="2" w:space="0" w:color="2474C1"/>
          </w:tblBorders>
        </w:tblPrEx>
        <w:trPr>
          <w:trHeight w:val="120"/>
        </w:trPr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0A" w:rsidRPr="00F80546" w:rsidRDefault="006D220A" w:rsidP="00E54F61">
            <w:pPr>
              <w:spacing w:after="0" w:line="120" w:lineRule="atLeast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7"/>
                <w:szCs w:val="27"/>
                <w:lang w:val="uk-UA" w:eastAsia="uk-UA"/>
              </w:rPr>
            </w:pPr>
            <w:r w:rsidRPr="00F80546">
              <w:rPr>
                <w:rFonts w:ascii="Times New Roman" w:hAnsi="Times New Roman" w:cs="Times New Roman"/>
                <w:color w:val="000000"/>
                <w:sz w:val="27"/>
                <w:szCs w:val="27"/>
                <w:lang w:val="uk-UA" w:eastAsia="uk-UA"/>
              </w:rPr>
              <w:t>39831000-6  «З</w:t>
            </w:r>
            <w:r w:rsidRPr="00F80546">
              <w:rPr>
                <w:rStyle w:val="A11"/>
                <w:rFonts w:ascii="Times New Roman" w:hAnsi="Times New Roman" w:cs="Times New Roman"/>
                <w:sz w:val="27"/>
                <w:szCs w:val="27"/>
                <w:lang w:val="uk-UA"/>
              </w:rPr>
              <w:t>асоби для прання і миття</w:t>
            </w:r>
            <w:r w:rsidRPr="00F80546">
              <w:rPr>
                <w:rFonts w:ascii="Times New Roman" w:hAnsi="Times New Roman" w:cs="Times New Roman"/>
                <w:color w:val="000000"/>
                <w:sz w:val="27"/>
                <w:szCs w:val="27"/>
                <w:lang w:val="uk-UA" w:eastAsia="uk-UA"/>
              </w:rPr>
              <w:t>»</w:t>
            </w:r>
          </w:p>
          <w:p w:rsidR="006D220A" w:rsidRPr="00F80546" w:rsidRDefault="006D220A" w:rsidP="00E54F61">
            <w:pPr>
              <w:spacing w:after="0" w:line="120" w:lineRule="atLeast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7"/>
                <w:szCs w:val="27"/>
                <w:lang w:val="uk-UA" w:eastAsia="uk-UA"/>
              </w:rPr>
            </w:pP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0A" w:rsidRPr="00F80546" w:rsidRDefault="006D220A" w:rsidP="00E54F61">
            <w:pPr>
              <w:spacing w:after="0" w:line="120" w:lineRule="atLeast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7"/>
                <w:szCs w:val="27"/>
                <w:lang w:val="uk-UA" w:eastAsia="uk-UA"/>
              </w:rPr>
            </w:pPr>
            <w:r w:rsidRPr="00F80546">
              <w:rPr>
                <w:rFonts w:ascii="Times New Roman" w:hAnsi="Times New Roman" w:cs="Times New Roman"/>
                <w:color w:val="000000"/>
                <w:sz w:val="27"/>
                <w:szCs w:val="27"/>
                <w:lang w:val="uk-UA" w:eastAsia="uk-UA"/>
              </w:rPr>
              <w:t>2210</w:t>
            </w:r>
          </w:p>
          <w:p w:rsidR="006D220A" w:rsidRPr="00F80546" w:rsidRDefault="006D220A" w:rsidP="00E54F61">
            <w:pPr>
              <w:spacing w:after="0" w:line="120" w:lineRule="atLeast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7"/>
                <w:szCs w:val="27"/>
                <w:lang w:val="uk-UA" w:eastAsia="uk-UA"/>
              </w:rPr>
            </w:pPr>
          </w:p>
        </w:tc>
        <w:tc>
          <w:tcPr>
            <w:tcW w:w="8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0A" w:rsidRPr="00F80546" w:rsidRDefault="006D220A" w:rsidP="00E54F61">
            <w:pPr>
              <w:spacing w:after="0" w:line="120" w:lineRule="atLeast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7"/>
                <w:szCs w:val="27"/>
                <w:lang w:val="ru-RU" w:eastAsia="uk-UA"/>
              </w:rPr>
            </w:pPr>
            <w:r w:rsidRPr="00F80546">
              <w:rPr>
                <w:rFonts w:ascii="Times New Roman" w:hAnsi="Times New Roman" w:cs="Times New Roman"/>
                <w:color w:val="000000"/>
                <w:sz w:val="27"/>
                <w:szCs w:val="27"/>
                <w:lang w:val="uk-UA" w:eastAsia="uk-UA"/>
              </w:rPr>
              <w:t>500,00</w:t>
            </w:r>
          </w:p>
          <w:p w:rsidR="006D220A" w:rsidRPr="00F80546" w:rsidRDefault="006D220A" w:rsidP="00C15E61">
            <w:pPr>
              <w:spacing w:after="0" w:line="120" w:lineRule="atLeast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7"/>
                <w:szCs w:val="27"/>
                <w:lang w:val="ru-RU" w:eastAsia="uk-UA"/>
              </w:rPr>
            </w:pPr>
            <w:r w:rsidRPr="00F80546">
              <w:rPr>
                <w:rFonts w:ascii="Times New Roman" w:hAnsi="Times New Roman" w:cs="Times New Roman"/>
                <w:color w:val="000000"/>
                <w:sz w:val="27"/>
                <w:szCs w:val="27"/>
                <w:lang w:val="ru-RU" w:eastAsia="uk-UA"/>
              </w:rPr>
              <w:t>(</w:t>
            </w:r>
            <w:r w:rsidRPr="00F80546">
              <w:rPr>
                <w:rFonts w:ascii="Times New Roman" w:hAnsi="Times New Roman" w:cs="Times New Roman"/>
                <w:color w:val="000000"/>
                <w:sz w:val="27"/>
                <w:szCs w:val="27"/>
                <w:lang w:val="uk-UA" w:eastAsia="uk-UA"/>
              </w:rPr>
              <w:t>п</w:t>
            </w:r>
            <w:r w:rsidRPr="00F80546">
              <w:rPr>
                <w:rFonts w:ascii="Times New Roman" w:hAnsi="Times New Roman" w:cs="Times New Roman"/>
                <w:color w:val="000000"/>
                <w:sz w:val="27"/>
                <w:szCs w:val="27"/>
                <w:lang w:val="ru-RU" w:eastAsia="uk-UA"/>
              </w:rPr>
              <w:t>’</w:t>
            </w:r>
            <w:r w:rsidRPr="00F80546">
              <w:rPr>
                <w:rFonts w:ascii="Times New Roman" w:hAnsi="Times New Roman" w:cs="Times New Roman"/>
                <w:color w:val="000000"/>
                <w:sz w:val="27"/>
                <w:szCs w:val="27"/>
                <w:lang w:val="uk-UA" w:eastAsia="uk-UA"/>
              </w:rPr>
              <w:t>ятсот грн. 00 коп.</w:t>
            </w:r>
            <w:r w:rsidRPr="00F80546">
              <w:rPr>
                <w:rFonts w:ascii="Times New Roman" w:hAnsi="Times New Roman" w:cs="Times New Roman"/>
                <w:color w:val="000000"/>
                <w:sz w:val="27"/>
                <w:szCs w:val="27"/>
                <w:lang w:val="ru-RU" w:eastAsia="uk-UA"/>
              </w:rPr>
              <w:t>)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0A" w:rsidRPr="00F80546" w:rsidRDefault="006D220A" w:rsidP="006E2AE7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  <w:r w:rsidRPr="00F80546">
              <w:rPr>
                <w:rFonts w:ascii="Times New Roman" w:hAnsi="Times New Roman" w:cs="Times New Roman"/>
                <w:color w:val="000000"/>
                <w:sz w:val="27"/>
                <w:szCs w:val="27"/>
                <w:lang w:val="uk-UA" w:eastAsia="uk-UA"/>
              </w:rPr>
              <w:t>Не застосовується</w:t>
            </w:r>
          </w:p>
        </w:tc>
        <w:tc>
          <w:tcPr>
            <w:tcW w:w="8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0A" w:rsidRPr="00F80546" w:rsidRDefault="006D220A" w:rsidP="006E2AE7">
            <w:pPr>
              <w:jc w:val="center"/>
              <w:rPr>
                <w:rFonts w:ascii="Times New Roman" w:hAnsi="Times New Roman" w:cs="Times New Roman"/>
              </w:rPr>
            </w:pPr>
            <w:r w:rsidRPr="00F80546">
              <w:rPr>
                <w:rFonts w:ascii="Times New Roman" w:hAnsi="Times New Roman" w:cs="Times New Roman"/>
                <w:color w:val="000000"/>
                <w:sz w:val="26"/>
                <w:szCs w:val="26"/>
                <w:lang w:val="uk-UA" w:eastAsia="uk-UA"/>
              </w:rPr>
              <w:t>травень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0A" w:rsidRPr="00F80546" w:rsidRDefault="006D220A" w:rsidP="00E54F61">
            <w:pPr>
              <w:spacing w:after="0" w:line="120" w:lineRule="atLeast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7"/>
                <w:szCs w:val="27"/>
                <w:lang w:val="uk-UA" w:eastAsia="uk-UA"/>
              </w:rPr>
            </w:pPr>
          </w:p>
        </w:tc>
      </w:tr>
      <w:tr w:rsidR="006D220A" w:rsidRPr="00F80546" w:rsidTr="00307AB4">
        <w:tblPrEx>
          <w:tblBorders>
            <w:top w:val="single" w:sz="2" w:space="0" w:color="2474C1"/>
            <w:left w:val="single" w:sz="2" w:space="0" w:color="2474C1"/>
            <w:bottom w:val="single" w:sz="2" w:space="0" w:color="2474C1"/>
            <w:right w:val="single" w:sz="2" w:space="0" w:color="2474C1"/>
          </w:tblBorders>
        </w:tblPrEx>
        <w:trPr>
          <w:trHeight w:val="120"/>
        </w:trPr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0A" w:rsidRPr="00F80546" w:rsidRDefault="006D220A" w:rsidP="006E2AE7">
            <w:pPr>
              <w:spacing w:after="0" w:line="120" w:lineRule="atLeast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7"/>
                <w:szCs w:val="27"/>
                <w:lang w:val="uk-UA" w:eastAsia="uk-UA"/>
              </w:rPr>
            </w:pPr>
            <w:r w:rsidRPr="00F80546">
              <w:rPr>
                <w:rFonts w:ascii="Times New Roman" w:hAnsi="Times New Roman" w:cs="Times New Roman"/>
                <w:color w:val="000000"/>
                <w:sz w:val="27"/>
                <w:szCs w:val="27"/>
                <w:lang w:val="uk-UA" w:eastAsia="uk-UA"/>
              </w:rPr>
              <w:t xml:space="preserve">39811200-2 «Засоби дезінфекції повітря» 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0A" w:rsidRPr="00F80546" w:rsidRDefault="006D220A" w:rsidP="00E54F61">
            <w:pPr>
              <w:spacing w:after="0" w:line="120" w:lineRule="atLeast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7"/>
                <w:szCs w:val="27"/>
                <w:lang w:val="uk-UA" w:eastAsia="uk-UA"/>
              </w:rPr>
            </w:pPr>
            <w:r w:rsidRPr="00F80546">
              <w:rPr>
                <w:rFonts w:ascii="Times New Roman" w:hAnsi="Times New Roman" w:cs="Times New Roman"/>
                <w:color w:val="000000"/>
                <w:sz w:val="27"/>
                <w:szCs w:val="27"/>
                <w:lang w:val="uk-UA" w:eastAsia="uk-UA"/>
              </w:rPr>
              <w:t>2210</w:t>
            </w:r>
          </w:p>
          <w:p w:rsidR="006D220A" w:rsidRPr="00F80546" w:rsidRDefault="006D220A" w:rsidP="00E54F61">
            <w:pPr>
              <w:spacing w:after="0" w:line="120" w:lineRule="atLeast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7"/>
                <w:szCs w:val="27"/>
                <w:lang w:val="uk-UA" w:eastAsia="uk-UA"/>
              </w:rPr>
            </w:pPr>
          </w:p>
        </w:tc>
        <w:tc>
          <w:tcPr>
            <w:tcW w:w="8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0A" w:rsidRPr="00F80546" w:rsidRDefault="006D220A" w:rsidP="00E54F61">
            <w:pPr>
              <w:spacing w:after="0" w:line="120" w:lineRule="atLeast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7"/>
                <w:szCs w:val="27"/>
                <w:lang w:val="uk-UA" w:eastAsia="uk-UA"/>
              </w:rPr>
            </w:pPr>
            <w:r w:rsidRPr="00F80546">
              <w:rPr>
                <w:rFonts w:ascii="Times New Roman" w:hAnsi="Times New Roman" w:cs="Times New Roman"/>
                <w:color w:val="000000"/>
                <w:sz w:val="27"/>
                <w:szCs w:val="27"/>
                <w:lang w:val="ru-RU" w:eastAsia="uk-UA"/>
              </w:rPr>
              <w:t>3</w:t>
            </w:r>
            <w:r w:rsidRPr="00F80546">
              <w:rPr>
                <w:rFonts w:ascii="Times New Roman" w:hAnsi="Times New Roman" w:cs="Times New Roman"/>
                <w:color w:val="000000"/>
                <w:sz w:val="27"/>
                <w:szCs w:val="27"/>
                <w:lang w:val="uk-UA" w:eastAsia="uk-UA"/>
              </w:rPr>
              <w:t>80,00</w:t>
            </w:r>
          </w:p>
          <w:p w:rsidR="006D220A" w:rsidRPr="00F80546" w:rsidRDefault="006D220A" w:rsidP="006E2AE7">
            <w:pPr>
              <w:spacing w:after="0" w:line="120" w:lineRule="atLeast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7"/>
                <w:szCs w:val="27"/>
                <w:lang w:val="uk-UA" w:eastAsia="uk-UA"/>
              </w:rPr>
            </w:pPr>
            <w:r w:rsidRPr="00F80546">
              <w:rPr>
                <w:rFonts w:ascii="Times New Roman" w:hAnsi="Times New Roman" w:cs="Times New Roman"/>
                <w:color w:val="000000"/>
                <w:sz w:val="27"/>
                <w:szCs w:val="27"/>
                <w:lang w:val="uk-UA" w:eastAsia="uk-UA"/>
              </w:rPr>
              <w:t>(одна тисяча сто вісімдесят грн. 00 коп.)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0A" w:rsidRPr="00F80546" w:rsidRDefault="006D220A" w:rsidP="006E2AE7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  <w:r w:rsidRPr="00F80546">
              <w:rPr>
                <w:rFonts w:ascii="Times New Roman" w:hAnsi="Times New Roman" w:cs="Times New Roman"/>
                <w:color w:val="000000"/>
                <w:sz w:val="27"/>
                <w:szCs w:val="27"/>
                <w:lang w:val="uk-UA" w:eastAsia="uk-UA"/>
              </w:rPr>
              <w:t>Не застосовується</w:t>
            </w:r>
          </w:p>
        </w:tc>
        <w:tc>
          <w:tcPr>
            <w:tcW w:w="8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0A" w:rsidRPr="00F80546" w:rsidRDefault="006D220A" w:rsidP="006E2AE7">
            <w:pPr>
              <w:jc w:val="center"/>
              <w:rPr>
                <w:rFonts w:ascii="Times New Roman" w:hAnsi="Times New Roman" w:cs="Times New Roman"/>
              </w:rPr>
            </w:pPr>
            <w:r w:rsidRPr="00F80546">
              <w:rPr>
                <w:rFonts w:ascii="Times New Roman" w:hAnsi="Times New Roman" w:cs="Times New Roman"/>
                <w:color w:val="000000"/>
                <w:sz w:val="26"/>
                <w:szCs w:val="26"/>
                <w:lang w:val="uk-UA" w:eastAsia="uk-UA"/>
              </w:rPr>
              <w:t>травень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0A" w:rsidRPr="00F80546" w:rsidRDefault="006D220A" w:rsidP="00E54F61">
            <w:pPr>
              <w:spacing w:after="0" w:line="120" w:lineRule="atLeast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7"/>
                <w:szCs w:val="27"/>
                <w:lang w:val="uk-UA" w:eastAsia="uk-UA"/>
              </w:rPr>
            </w:pPr>
          </w:p>
        </w:tc>
      </w:tr>
      <w:tr w:rsidR="006D220A" w:rsidRPr="00F80546" w:rsidTr="00307AB4">
        <w:tblPrEx>
          <w:tblBorders>
            <w:top w:val="single" w:sz="2" w:space="0" w:color="2474C1"/>
            <w:left w:val="single" w:sz="2" w:space="0" w:color="2474C1"/>
            <w:bottom w:val="single" w:sz="2" w:space="0" w:color="2474C1"/>
            <w:right w:val="single" w:sz="2" w:space="0" w:color="2474C1"/>
          </w:tblBorders>
        </w:tblPrEx>
        <w:trPr>
          <w:trHeight w:val="120"/>
        </w:trPr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0A" w:rsidRPr="00F80546" w:rsidRDefault="006D220A" w:rsidP="00C15E61">
            <w:pPr>
              <w:spacing w:after="0" w:line="120" w:lineRule="atLeast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7"/>
                <w:szCs w:val="27"/>
                <w:lang w:val="uk-UA" w:eastAsia="uk-UA"/>
              </w:rPr>
            </w:pPr>
            <w:r w:rsidRPr="00F80546">
              <w:rPr>
                <w:rFonts w:ascii="Times New Roman" w:hAnsi="Times New Roman" w:cs="Times New Roman"/>
                <w:color w:val="000000"/>
                <w:sz w:val="27"/>
                <w:szCs w:val="27"/>
                <w:lang w:val="uk-UA" w:eastAsia="uk-UA"/>
              </w:rPr>
              <w:t>39831240-0 «Засоби для чищення»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0A" w:rsidRPr="00F80546" w:rsidRDefault="006D220A" w:rsidP="00C15E61">
            <w:pPr>
              <w:spacing w:after="0" w:line="120" w:lineRule="atLeast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7"/>
                <w:szCs w:val="27"/>
                <w:lang w:val="uk-UA" w:eastAsia="uk-UA"/>
              </w:rPr>
            </w:pPr>
            <w:r w:rsidRPr="00F80546">
              <w:rPr>
                <w:rFonts w:ascii="Times New Roman" w:hAnsi="Times New Roman" w:cs="Times New Roman"/>
                <w:color w:val="000000"/>
                <w:sz w:val="27"/>
                <w:szCs w:val="27"/>
                <w:lang w:val="uk-UA" w:eastAsia="uk-UA"/>
              </w:rPr>
              <w:t>2210</w:t>
            </w:r>
          </w:p>
        </w:tc>
        <w:tc>
          <w:tcPr>
            <w:tcW w:w="8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0A" w:rsidRPr="00F80546" w:rsidRDefault="006D220A" w:rsidP="00C15E61">
            <w:pPr>
              <w:spacing w:after="0" w:line="120" w:lineRule="atLeast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7"/>
                <w:szCs w:val="27"/>
                <w:lang w:val="uk-UA" w:eastAsia="uk-UA"/>
              </w:rPr>
            </w:pPr>
            <w:r w:rsidRPr="00F80546">
              <w:rPr>
                <w:rFonts w:ascii="Times New Roman" w:hAnsi="Times New Roman" w:cs="Times New Roman"/>
                <w:color w:val="000000"/>
                <w:sz w:val="27"/>
                <w:szCs w:val="27"/>
                <w:lang w:eastAsia="uk-UA"/>
              </w:rPr>
              <w:t>4</w:t>
            </w:r>
            <w:r w:rsidRPr="00F80546">
              <w:rPr>
                <w:rFonts w:ascii="Times New Roman" w:hAnsi="Times New Roman" w:cs="Times New Roman"/>
                <w:color w:val="000000"/>
                <w:sz w:val="27"/>
                <w:szCs w:val="27"/>
                <w:lang w:val="uk-UA" w:eastAsia="uk-UA"/>
              </w:rPr>
              <w:t xml:space="preserve">00,00 </w:t>
            </w:r>
          </w:p>
          <w:p w:rsidR="006D220A" w:rsidRPr="00F80546" w:rsidRDefault="006D220A" w:rsidP="00C15E61">
            <w:pPr>
              <w:spacing w:after="0" w:line="120" w:lineRule="atLeast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7"/>
                <w:szCs w:val="27"/>
                <w:lang w:val="uk-UA" w:eastAsia="uk-UA"/>
              </w:rPr>
            </w:pPr>
            <w:r w:rsidRPr="00F80546">
              <w:rPr>
                <w:rFonts w:ascii="Times New Roman" w:hAnsi="Times New Roman" w:cs="Times New Roman"/>
                <w:color w:val="000000"/>
                <w:sz w:val="27"/>
                <w:szCs w:val="27"/>
                <w:lang w:val="uk-UA" w:eastAsia="uk-UA"/>
              </w:rPr>
              <w:t>(чотириста грн. 00 коп.)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0A" w:rsidRPr="00F80546" w:rsidRDefault="006D220A" w:rsidP="00C15E61">
            <w:pPr>
              <w:jc w:val="center"/>
              <w:rPr>
                <w:rFonts w:ascii="Times New Roman" w:hAnsi="Times New Roman" w:cs="Times New Roman"/>
              </w:rPr>
            </w:pPr>
            <w:r w:rsidRPr="00F80546">
              <w:rPr>
                <w:rFonts w:ascii="Times New Roman" w:hAnsi="Times New Roman" w:cs="Times New Roman"/>
                <w:color w:val="000000"/>
                <w:sz w:val="27"/>
                <w:szCs w:val="27"/>
                <w:lang w:val="uk-UA" w:eastAsia="uk-UA"/>
              </w:rPr>
              <w:t>Не застосовується</w:t>
            </w:r>
          </w:p>
        </w:tc>
        <w:tc>
          <w:tcPr>
            <w:tcW w:w="8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0A" w:rsidRPr="00F80546" w:rsidRDefault="006D220A" w:rsidP="00C15E61">
            <w:pPr>
              <w:jc w:val="center"/>
              <w:rPr>
                <w:rFonts w:ascii="Times New Roman" w:hAnsi="Times New Roman" w:cs="Times New Roman"/>
              </w:rPr>
            </w:pPr>
            <w:r w:rsidRPr="00F80546">
              <w:rPr>
                <w:rFonts w:ascii="Times New Roman" w:hAnsi="Times New Roman" w:cs="Times New Roman"/>
                <w:color w:val="000000"/>
                <w:sz w:val="26"/>
                <w:szCs w:val="26"/>
                <w:lang w:val="uk-UA" w:eastAsia="uk-UA"/>
              </w:rPr>
              <w:t>травень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0A" w:rsidRPr="00F80546" w:rsidRDefault="006D220A" w:rsidP="00C15E61">
            <w:pPr>
              <w:spacing w:after="0" w:line="120" w:lineRule="atLeast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7"/>
                <w:szCs w:val="27"/>
                <w:lang w:val="uk-UA" w:eastAsia="uk-UA"/>
              </w:rPr>
            </w:pPr>
          </w:p>
        </w:tc>
      </w:tr>
      <w:tr w:rsidR="006D220A" w:rsidRPr="00F80546" w:rsidTr="00307AB4">
        <w:tblPrEx>
          <w:tblBorders>
            <w:top w:val="single" w:sz="2" w:space="0" w:color="2474C1"/>
            <w:left w:val="single" w:sz="2" w:space="0" w:color="2474C1"/>
            <w:bottom w:val="single" w:sz="2" w:space="0" w:color="2474C1"/>
            <w:right w:val="single" w:sz="2" w:space="0" w:color="2474C1"/>
          </w:tblBorders>
        </w:tblPrEx>
        <w:trPr>
          <w:trHeight w:val="120"/>
        </w:trPr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0A" w:rsidRPr="00707159" w:rsidRDefault="006D220A" w:rsidP="00B829FC">
            <w:pPr>
              <w:pStyle w:val="Pa23"/>
              <w:spacing w:before="100" w:after="100"/>
              <w:jc w:val="center"/>
              <w:rPr>
                <w:rStyle w:val="A11"/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707159">
              <w:rPr>
                <w:rStyle w:val="A11"/>
                <w:rFonts w:ascii="Times New Roman" w:hAnsi="Times New Roman" w:cs="Times New Roman"/>
                <w:sz w:val="27"/>
                <w:szCs w:val="27"/>
                <w:lang w:val="uk-UA"/>
              </w:rPr>
              <w:t xml:space="preserve">22458000-5 «Друкована продукція на замовлення» (бібтехніка) 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0A" w:rsidRPr="00F80546" w:rsidRDefault="006D220A" w:rsidP="00B829FC">
            <w:pPr>
              <w:spacing w:after="0" w:line="120" w:lineRule="atLeast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7"/>
                <w:szCs w:val="27"/>
                <w:lang w:val="uk-UA" w:eastAsia="uk-UA"/>
              </w:rPr>
            </w:pPr>
            <w:r w:rsidRPr="00F80546">
              <w:rPr>
                <w:rFonts w:ascii="Times New Roman" w:hAnsi="Times New Roman" w:cs="Times New Roman"/>
                <w:color w:val="000000"/>
                <w:sz w:val="27"/>
                <w:szCs w:val="27"/>
                <w:lang w:val="uk-UA" w:eastAsia="uk-UA"/>
              </w:rPr>
              <w:t>2210</w:t>
            </w:r>
          </w:p>
        </w:tc>
        <w:tc>
          <w:tcPr>
            <w:tcW w:w="8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0A" w:rsidRPr="00F80546" w:rsidRDefault="006D220A" w:rsidP="00B829FC">
            <w:pPr>
              <w:spacing w:after="0" w:line="120" w:lineRule="atLeast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7"/>
                <w:szCs w:val="27"/>
                <w:lang w:val="uk-UA" w:eastAsia="uk-UA"/>
              </w:rPr>
            </w:pPr>
            <w:r w:rsidRPr="00F80546">
              <w:rPr>
                <w:rFonts w:ascii="Times New Roman" w:hAnsi="Times New Roman" w:cs="Times New Roman"/>
                <w:color w:val="000000"/>
                <w:sz w:val="27"/>
                <w:szCs w:val="27"/>
                <w:lang w:val="uk-UA" w:eastAsia="uk-UA"/>
              </w:rPr>
              <w:t xml:space="preserve">2000,00 </w:t>
            </w:r>
          </w:p>
          <w:p w:rsidR="006D220A" w:rsidRPr="00F80546" w:rsidRDefault="006D220A" w:rsidP="00B829FC">
            <w:pPr>
              <w:spacing w:after="0" w:line="120" w:lineRule="atLeast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7"/>
                <w:szCs w:val="27"/>
                <w:lang w:val="uk-UA" w:eastAsia="uk-UA"/>
              </w:rPr>
            </w:pPr>
            <w:r w:rsidRPr="00F80546">
              <w:rPr>
                <w:rFonts w:ascii="Times New Roman" w:hAnsi="Times New Roman" w:cs="Times New Roman"/>
                <w:color w:val="000000"/>
                <w:sz w:val="27"/>
                <w:szCs w:val="27"/>
                <w:lang w:val="uk-UA" w:eastAsia="uk-UA"/>
              </w:rPr>
              <w:t>(дві тисячі грн. 00 коп.)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0A" w:rsidRPr="00F80546" w:rsidRDefault="006D220A" w:rsidP="00B829FC">
            <w:pPr>
              <w:jc w:val="center"/>
              <w:rPr>
                <w:rFonts w:ascii="Times New Roman" w:hAnsi="Times New Roman" w:cs="Times New Roman"/>
              </w:rPr>
            </w:pPr>
            <w:r w:rsidRPr="00F80546">
              <w:rPr>
                <w:rFonts w:ascii="Times New Roman" w:hAnsi="Times New Roman" w:cs="Times New Roman"/>
                <w:color w:val="000000"/>
                <w:sz w:val="27"/>
                <w:szCs w:val="27"/>
                <w:lang w:val="uk-UA" w:eastAsia="uk-UA"/>
              </w:rPr>
              <w:t>Не застосовується</w:t>
            </w:r>
          </w:p>
        </w:tc>
        <w:tc>
          <w:tcPr>
            <w:tcW w:w="8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0A" w:rsidRPr="00F80546" w:rsidRDefault="006D220A" w:rsidP="00B829FC">
            <w:pPr>
              <w:jc w:val="center"/>
              <w:rPr>
                <w:rFonts w:ascii="Times New Roman" w:hAnsi="Times New Roman" w:cs="Times New Roman"/>
              </w:rPr>
            </w:pPr>
            <w:r w:rsidRPr="00F80546">
              <w:rPr>
                <w:rFonts w:ascii="Times New Roman" w:hAnsi="Times New Roman" w:cs="Times New Roman"/>
                <w:color w:val="000000"/>
                <w:sz w:val="26"/>
                <w:szCs w:val="26"/>
                <w:lang w:val="uk-UA" w:eastAsia="uk-UA"/>
              </w:rPr>
              <w:t>травень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0A" w:rsidRPr="00F80546" w:rsidRDefault="006D220A" w:rsidP="00B829FC">
            <w:pPr>
              <w:spacing w:after="0" w:line="120" w:lineRule="atLeast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7"/>
                <w:szCs w:val="27"/>
                <w:lang w:val="uk-UA" w:eastAsia="uk-UA"/>
              </w:rPr>
            </w:pPr>
          </w:p>
        </w:tc>
      </w:tr>
      <w:tr w:rsidR="006D220A" w:rsidRPr="00307AB4" w:rsidTr="00307AB4">
        <w:tblPrEx>
          <w:tblBorders>
            <w:top w:val="single" w:sz="2" w:space="0" w:color="2474C1"/>
            <w:left w:val="single" w:sz="2" w:space="0" w:color="2474C1"/>
            <w:bottom w:val="single" w:sz="2" w:space="0" w:color="2474C1"/>
            <w:right w:val="single" w:sz="2" w:space="0" w:color="2474C1"/>
          </w:tblBorders>
        </w:tblPrEx>
        <w:trPr>
          <w:trHeight w:val="120"/>
        </w:trPr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0A" w:rsidRPr="00707159" w:rsidRDefault="006D220A" w:rsidP="00B829FC">
            <w:pPr>
              <w:pStyle w:val="Pa23"/>
              <w:spacing w:before="100" w:after="100"/>
              <w:jc w:val="center"/>
              <w:rPr>
                <w:rStyle w:val="A11"/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707159">
              <w:rPr>
                <w:rStyle w:val="A11"/>
                <w:rFonts w:ascii="Times New Roman" w:hAnsi="Times New Roman" w:cs="Times New Roman"/>
                <w:sz w:val="27"/>
                <w:szCs w:val="27"/>
                <w:lang w:val="uk-UA"/>
              </w:rPr>
              <w:t>19244000-8 «Гардинні тканини»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0A" w:rsidRPr="00F80546" w:rsidRDefault="006D220A" w:rsidP="00B829FC">
            <w:pPr>
              <w:spacing w:after="0" w:line="120" w:lineRule="atLeast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7"/>
                <w:szCs w:val="27"/>
                <w:lang w:val="uk-UA" w:eastAsia="uk-UA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  <w:lang w:val="uk-UA" w:eastAsia="uk-UA"/>
              </w:rPr>
              <w:t>2210</w:t>
            </w:r>
          </w:p>
        </w:tc>
        <w:tc>
          <w:tcPr>
            <w:tcW w:w="8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0A" w:rsidRDefault="006D220A" w:rsidP="00B829FC">
            <w:pPr>
              <w:spacing w:after="0" w:line="120" w:lineRule="atLeast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7"/>
                <w:szCs w:val="27"/>
                <w:lang w:val="uk-UA" w:eastAsia="uk-UA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  <w:lang w:val="uk-UA" w:eastAsia="uk-UA"/>
              </w:rPr>
              <w:t>1000,00</w:t>
            </w:r>
          </w:p>
          <w:p w:rsidR="006D220A" w:rsidRPr="00F80546" w:rsidRDefault="006D220A" w:rsidP="00B829FC">
            <w:pPr>
              <w:spacing w:after="0" w:line="120" w:lineRule="atLeast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7"/>
                <w:szCs w:val="27"/>
                <w:lang w:val="uk-UA" w:eastAsia="uk-UA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  <w:lang w:val="uk-UA" w:eastAsia="uk-UA"/>
              </w:rPr>
              <w:t>(одна тисяча грн. 00 коп.)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0A" w:rsidRPr="00F80546" w:rsidRDefault="006D220A" w:rsidP="00B829FC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  <w:lang w:val="uk-UA" w:eastAsia="uk-UA"/>
              </w:rPr>
            </w:pPr>
            <w:r w:rsidRPr="00F80546">
              <w:rPr>
                <w:rFonts w:ascii="Times New Roman" w:hAnsi="Times New Roman" w:cs="Times New Roman"/>
                <w:color w:val="000000"/>
                <w:sz w:val="27"/>
                <w:szCs w:val="27"/>
                <w:lang w:val="uk-UA" w:eastAsia="uk-UA"/>
              </w:rPr>
              <w:t>Не застосовується</w:t>
            </w:r>
          </w:p>
        </w:tc>
        <w:tc>
          <w:tcPr>
            <w:tcW w:w="8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0A" w:rsidRPr="00F80546" w:rsidRDefault="006D220A" w:rsidP="00B829F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uk-UA" w:eastAsia="uk-UA"/>
              </w:rPr>
              <w:t>квітень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0A" w:rsidRPr="00F80546" w:rsidRDefault="006D220A" w:rsidP="00307AB4">
            <w:pPr>
              <w:spacing w:after="0" w:line="120" w:lineRule="atLeast"/>
              <w:textAlignment w:val="baseline"/>
              <w:rPr>
                <w:rFonts w:ascii="Times New Roman" w:hAnsi="Times New Roman" w:cs="Times New Roman"/>
                <w:color w:val="000000"/>
                <w:sz w:val="27"/>
                <w:szCs w:val="27"/>
                <w:lang w:val="uk-UA" w:eastAsia="uk-UA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  <w:lang w:val="uk-UA" w:eastAsia="uk-UA"/>
              </w:rPr>
              <w:t>Дод. кошти дов. №114 від 03.03.2017р.</w:t>
            </w:r>
          </w:p>
        </w:tc>
      </w:tr>
      <w:tr w:rsidR="006D220A" w:rsidRPr="00307AB4" w:rsidTr="00307AB4">
        <w:tblPrEx>
          <w:tblBorders>
            <w:top w:val="single" w:sz="2" w:space="0" w:color="2474C1"/>
            <w:left w:val="single" w:sz="2" w:space="0" w:color="2474C1"/>
            <w:bottom w:val="single" w:sz="2" w:space="0" w:color="2474C1"/>
            <w:right w:val="single" w:sz="2" w:space="0" w:color="2474C1"/>
          </w:tblBorders>
        </w:tblPrEx>
        <w:trPr>
          <w:trHeight w:val="120"/>
        </w:trPr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0A" w:rsidRPr="00707159" w:rsidRDefault="006D220A" w:rsidP="001F574A">
            <w:pPr>
              <w:pStyle w:val="Pa23"/>
              <w:spacing w:before="100" w:after="100"/>
              <w:jc w:val="center"/>
              <w:rPr>
                <w:rStyle w:val="A11"/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707159">
              <w:rPr>
                <w:rStyle w:val="A11"/>
                <w:rFonts w:ascii="Times New Roman" w:hAnsi="Times New Roman" w:cs="Times New Roman"/>
                <w:sz w:val="27"/>
                <w:szCs w:val="27"/>
                <w:lang w:val="uk-UA"/>
              </w:rPr>
              <w:t>30200000-1 "Комп</w:t>
            </w:r>
            <w:r w:rsidRPr="00707159">
              <w:rPr>
                <w:rStyle w:val="A11"/>
                <w:rFonts w:ascii="Times New Roman" w:hAnsi="Times New Roman" w:cs="Times New Roman"/>
                <w:sz w:val="27"/>
                <w:szCs w:val="27"/>
              </w:rPr>
              <w:t>’</w:t>
            </w:r>
            <w:r w:rsidRPr="00707159">
              <w:rPr>
                <w:rStyle w:val="A11"/>
                <w:rFonts w:ascii="Times New Roman" w:hAnsi="Times New Roman" w:cs="Times New Roman"/>
                <w:sz w:val="27"/>
                <w:szCs w:val="27"/>
                <w:lang w:val="uk-UA"/>
              </w:rPr>
              <w:t>ютерне обладнання та приладдя (монітор)"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0A" w:rsidRPr="00F80546" w:rsidRDefault="006D220A" w:rsidP="001F574A">
            <w:pPr>
              <w:spacing w:after="0" w:line="120" w:lineRule="atLeast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7"/>
                <w:szCs w:val="27"/>
                <w:lang w:val="uk-UA" w:eastAsia="uk-UA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  <w:lang w:val="uk-UA" w:eastAsia="uk-UA"/>
              </w:rPr>
              <w:t>2210</w:t>
            </w:r>
          </w:p>
        </w:tc>
        <w:tc>
          <w:tcPr>
            <w:tcW w:w="8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0A" w:rsidRDefault="006D220A" w:rsidP="001F574A">
            <w:pPr>
              <w:spacing w:after="0" w:line="120" w:lineRule="atLeast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7"/>
                <w:szCs w:val="27"/>
                <w:lang w:val="uk-UA" w:eastAsia="uk-UA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  <w:lang w:val="uk-UA" w:eastAsia="uk-UA"/>
              </w:rPr>
              <w:t>3500,00</w:t>
            </w:r>
          </w:p>
          <w:p w:rsidR="006D220A" w:rsidRPr="00F80546" w:rsidRDefault="006D220A" w:rsidP="001F574A">
            <w:pPr>
              <w:spacing w:after="0" w:line="120" w:lineRule="atLeast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7"/>
                <w:szCs w:val="27"/>
                <w:lang w:val="uk-UA" w:eastAsia="uk-UA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  <w:lang w:val="uk-UA" w:eastAsia="uk-UA"/>
              </w:rPr>
              <w:t>(три тисячі п</w:t>
            </w:r>
            <w:r w:rsidRPr="001F574A">
              <w:rPr>
                <w:rFonts w:ascii="Times New Roman" w:hAnsi="Times New Roman" w:cs="Times New Roman"/>
                <w:color w:val="000000"/>
                <w:sz w:val="27"/>
                <w:szCs w:val="27"/>
                <w:lang w:val="ru-RU" w:eastAsia="uk-UA"/>
              </w:rPr>
              <w:t>’</w:t>
            </w:r>
            <w:r>
              <w:rPr>
                <w:rFonts w:ascii="Times New Roman" w:hAnsi="Times New Roman" w:cs="Times New Roman"/>
                <w:color w:val="000000"/>
                <w:sz w:val="27"/>
                <w:szCs w:val="27"/>
                <w:lang w:val="uk-UA" w:eastAsia="uk-UA"/>
              </w:rPr>
              <w:t>ятсот грн. 00 коп.)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0A" w:rsidRPr="00F80546" w:rsidRDefault="006D220A" w:rsidP="001F574A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  <w:lang w:val="uk-UA" w:eastAsia="uk-UA"/>
              </w:rPr>
            </w:pPr>
            <w:r w:rsidRPr="00F80546">
              <w:rPr>
                <w:rFonts w:ascii="Times New Roman" w:hAnsi="Times New Roman" w:cs="Times New Roman"/>
                <w:color w:val="000000"/>
                <w:sz w:val="27"/>
                <w:szCs w:val="27"/>
                <w:lang w:val="uk-UA" w:eastAsia="uk-UA"/>
              </w:rPr>
              <w:t>Не застосовується</w:t>
            </w:r>
          </w:p>
        </w:tc>
        <w:tc>
          <w:tcPr>
            <w:tcW w:w="8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0A" w:rsidRPr="00F80546" w:rsidRDefault="006D220A" w:rsidP="001F574A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uk-UA" w:eastAsia="uk-UA"/>
              </w:rPr>
              <w:t>квітень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0A" w:rsidRPr="001F574A" w:rsidRDefault="006D220A" w:rsidP="001F574A">
            <w:pPr>
              <w:rPr>
                <w:rFonts w:cs="Times New Roman"/>
                <w:lang w:val="ru-RU"/>
              </w:rPr>
            </w:pPr>
            <w:r w:rsidRPr="009E7777">
              <w:rPr>
                <w:rFonts w:ascii="Times New Roman" w:hAnsi="Times New Roman" w:cs="Times New Roman"/>
                <w:color w:val="000000"/>
                <w:sz w:val="27"/>
                <w:szCs w:val="27"/>
                <w:lang w:val="uk-UA" w:eastAsia="uk-UA"/>
              </w:rPr>
              <w:t>Дод. кошти дов. №114 від 03.03.2017р.</w:t>
            </w:r>
          </w:p>
        </w:tc>
      </w:tr>
      <w:tr w:rsidR="006D220A" w:rsidRPr="00307AB4" w:rsidTr="00307AB4">
        <w:tblPrEx>
          <w:tblBorders>
            <w:top w:val="single" w:sz="2" w:space="0" w:color="2474C1"/>
            <w:left w:val="single" w:sz="2" w:space="0" w:color="2474C1"/>
            <w:bottom w:val="single" w:sz="2" w:space="0" w:color="2474C1"/>
            <w:right w:val="single" w:sz="2" w:space="0" w:color="2474C1"/>
          </w:tblBorders>
        </w:tblPrEx>
        <w:trPr>
          <w:trHeight w:val="120"/>
        </w:trPr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0A" w:rsidRPr="00707159" w:rsidRDefault="006D220A" w:rsidP="001F574A">
            <w:pPr>
              <w:pStyle w:val="Pa23"/>
              <w:spacing w:before="100" w:after="100"/>
              <w:jc w:val="center"/>
              <w:rPr>
                <w:rStyle w:val="A11"/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707159">
              <w:rPr>
                <w:rStyle w:val="A11"/>
                <w:rFonts w:ascii="Times New Roman" w:hAnsi="Times New Roman" w:cs="Times New Roman"/>
                <w:sz w:val="27"/>
                <w:szCs w:val="27"/>
                <w:lang w:val="uk-UA"/>
              </w:rPr>
              <w:t>32413100-2 «Маршрутизатори мережі і роутери»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0A" w:rsidRPr="00F80546" w:rsidRDefault="006D220A" w:rsidP="001F574A">
            <w:pPr>
              <w:spacing w:after="0" w:line="120" w:lineRule="atLeast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7"/>
                <w:szCs w:val="27"/>
                <w:lang w:val="uk-UA" w:eastAsia="uk-UA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  <w:lang w:val="uk-UA" w:eastAsia="uk-UA"/>
              </w:rPr>
              <w:t>2210</w:t>
            </w:r>
          </w:p>
        </w:tc>
        <w:tc>
          <w:tcPr>
            <w:tcW w:w="8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0A" w:rsidRDefault="006D220A" w:rsidP="001F574A">
            <w:pPr>
              <w:spacing w:after="0" w:line="120" w:lineRule="atLeast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7"/>
                <w:szCs w:val="27"/>
                <w:lang w:val="uk-UA" w:eastAsia="uk-UA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  <w:lang w:val="uk-UA" w:eastAsia="uk-UA"/>
              </w:rPr>
              <w:t>500,00</w:t>
            </w:r>
          </w:p>
          <w:p w:rsidR="006D220A" w:rsidRPr="00F80546" w:rsidRDefault="006D220A" w:rsidP="001F574A">
            <w:pPr>
              <w:spacing w:after="0" w:line="120" w:lineRule="atLeast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7"/>
                <w:szCs w:val="27"/>
                <w:lang w:val="uk-UA" w:eastAsia="uk-UA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  <w:lang w:val="uk-UA" w:eastAsia="uk-UA"/>
              </w:rPr>
              <w:t>(п</w:t>
            </w:r>
            <w:r>
              <w:rPr>
                <w:rFonts w:ascii="Times New Roman" w:hAnsi="Times New Roman" w:cs="Times New Roman"/>
                <w:color w:val="000000"/>
                <w:sz w:val="27"/>
                <w:szCs w:val="27"/>
                <w:lang w:eastAsia="uk-UA"/>
              </w:rPr>
              <w:t>’</w:t>
            </w:r>
            <w:r>
              <w:rPr>
                <w:rFonts w:ascii="Times New Roman" w:hAnsi="Times New Roman" w:cs="Times New Roman"/>
                <w:color w:val="000000"/>
                <w:sz w:val="27"/>
                <w:szCs w:val="27"/>
                <w:lang w:val="uk-UA" w:eastAsia="uk-UA"/>
              </w:rPr>
              <w:t>ятсот грн. 00 коп.)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0A" w:rsidRPr="00F80546" w:rsidRDefault="006D220A" w:rsidP="001F574A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  <w:lang w:val="uk-UA" w:eastAsia="uk-UA"/>
              </w:rPr>
            </w:pPr>
            <w:r w:rsidRPr="00F80546">
              <w:rPr>
                <w:rFonts w:ascii="Times New Roman" w:hAnsi="Times New Roman" w:cs="Times New Roman"/>
                <w:color w:val="000000"/>
                <w:sz w:val="27"/>
                <w:szCs w:val="27"/>
                <w:lang w:val="uk-UA" w:eastAsia="uk-UA"/>
              </w:rPr>
              <w:t>Не застосовується</w:t>
            </w:r>
          </w:p>
        </w:tc>
        <w:tc>
          <w:tcPr>
            <w:tcW w:w="8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0A" w:rsidRPr="00F80546" w:rsidRDefault="006D220A" w:rsidP="001F574A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uk-UA" w:eastAsia="uk-UA"/>
              </w:rPr>
              <w:t>квітень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0A" w:rsidRPr="001F574A" w:rsidRDefault="006D220A" w:rsidP="001F574A">
            <w:pPr>
              <w:rPr>
                <w:rFonts w:cs="Times New Roman"/>
                <w:lang w:val="ru-RU"/>
              </w:rPr>
            </w:pPr>
            <w:r w:rsidRPr="009E7777">
              <w:rPr>
                <w:rFonts w:ascii="Times New Roman" w:hAnsi="Times New Roman" w:cs="Times New Roman"/>
                <w:color w:val="000000"/>
                <w:sz w:val="27"/>
                <w:szCs w:val="27"/>
                <w:lang w:val="uk-UA" w:eastAsia="uk-UA"/>
              </w:rPr>
              <w:t>Дод. кошти дов. №114 від 03.03.2017р.</w:t>
            </w:r>
          </w:p>
        </w:tc>
      </w:tr>
      <w:tr w:rsidR="006D220A" w:rsidRPr="00F80546" w:rsidTr="00307AB4">
        <w:tblPrEx>
          <w:tblBorders>
            <w:top w:val="single" w:sz="2" w:space="0" w:color="2474C1"/>
            <w:left w:val="single" w:sz="2" w:space="0" w:color="2474C1"/>
            <w:bottom w:val="single" w:sz="2" w:space="0" w:color="2474C1"/>
            <w:right w:val="single" w:sz="2" w:space="0" w:color="2474C1"/>
          </w:tblBorders>
        </w:tblPrEx>
        <w:trPr>
          <w:trHeight w:val="1834"/>
        </w:trPr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0A" w:rsidRPr="00707159" w:rsidRDefault="006D220A" w:rsidP="00F80546">
            <w:pPr>
              <w:pStyle w:val="Pa23"/>
              <w:spacing w:before="100" w:after="100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  <w:lang w:val="uk-UA" w:eastAsia="uk-UA"/>
              </w:rPr>
            </w:pPr>
            <w:r w:rsidRPr="00707159">
              <w:rPr>
                <w:rStyle w:val="A11"/>
                <w:rFonts w:ascii="Times New Roman" w:hAnsi="Times New Roman" w:cs="Times New Roman"/>
                <w:sz w:val="27"/>
                <w:szCs w:val="27"/>
                <w:lang w:val="uk-UA"/>
              </w:rPr>
              <w:t xml:space="preserve">79711000-1 «Послуги з моніторингу сигналів тривоги, що надходять з пристроїв охоронної сигналізації» 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0A" w:rsidRPr="00F80546" w:rsidRDefault="006D220A" w:rsidP="00E54F61">
            <w:pPr>
              <w:spacing w:after="0" w:line="120" w:lineRule="atLeast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7"/>
                <w:szCs w:val="27"/>
                <w:lang w:val="uk-UA" w:eastAsia="uk-UA"/>
              </w:rPr>
            </w:pPr>
            <w:r w:rsidRPr="00F80546">
              <w:rPr>
                <w:rFonts w:ascii="Times New Roman" w:hAnsi="Times New Roman" w:cs="Times New Roman"/>
                <w:color w:val="000000"/>
                <w:sz w:val="27"/>
                <w:szCs w:val="27"/>
                <w:lang w:val="uk-UA" w:eastAsia="uk-UA"/>
              </w:rPr>
              <w:t>2240</w:t>
            </w:r>
          </w:p>
        </w:tc>
        <w:tc>
          <w:tcPr>
            <w:tcW w:w="8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0A" w:rsidRPr="00F80546" w:rsidRDefault="006D220A" w:rsidP="006E2AE7">
            <w:pPr>
              <w:spacing w:after="0" w:line="120" w:lineRule="atLeast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7"/>
                <w:szCs w:val="27"/>
                <w:lang w:val="uk-UA" w:eastAsia="uk-UA"/>
              </w:rPr>
            </w:pPr>
            <w:r w:rsidRPr="00F80546">
              <w:rPr>
                <w:rFonts w:ascii="Times New Roman" w:hAnsi="Times New Roman" w:cs="Times New Roman"/>
                <w:color w:val="000000"/>
                <w:sz w:val="27"/>
                <w:szCs w:val="27"/>
                <w:lang w:val="uk-UA" w:eastAsia="uk-UA"/>
              </w:rPr>
              <w:t>4800,00</w:t>
            </w:r>
          </w:p>
          <w:p w:rsidR="006D220A" w:rsidRPr="00F80546" w:rsidRDefault="006D220A" w:rsidP="006E2AE7">
            <w:pPr>
              <w:spacing w:after="0" w:line="120" w:lineRule="atLeast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7"/>
                <w:szCs w:val="27"/>
                <w:lang w:val="uk-UA" w:eastAsia="uk-UA"/>
              </w:rPr>
            </w:pPr>
            <w:r w:rsidRPr="00F80546">
              <w:rPr>
                <w:rFonts w:ascii="Times New Roman" w:hAnsi="Times New Roman" w:cs="Times New Roman"/>
                <w:color w:val="000000"/>
                <w:sz w:val="27"/>
                <w:szCs w:val="27"/>
                <w:lang w:val="uk-UA" w:eastAsia="uk-UA"/>
              </w:rPr>
              <w:t xml:space="preserve"> (чотири тисячі вісімсот грн. 00 коп.)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0A" w:rsidRPr="00F80546" w:rsidRDefault="006D220A" w:rsidP="006E2AE7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  <w:r w:rsidRPr="00F80546">
              <w:rPr>
                <w:rFonts w:ascii="Times New Roman" w:hAnsi="Times New Roman" w:cs="Times New Roman"/>
                <w:color w:val="000000"/>
                <w:sz w:val="27"/>
                <w:szCs w:val="27"/>
                <w:lang w:val="uk-UA" w:eastAsia="uk-UA"/>
              </w:rPr>
              <w:t>Не застосовується</w:t>
            </w:r>
          </w:p>
        </w:tc>
        <w:tc>
          <w:tcPr>
            <w:tcW w:w="8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0A" w:rsidRPr="00F80546" w:rsidRDefault="006D220A" w:rsidP="006E2AE7">
            <w:pPr>
              <w:jc w:val="center"/>
              <w:rPr>
                <w:rFonts w:ascii="Times New Roman" w:hAnsi="Times New Roman" w:cs="Times New Roman"/>
              </w:rPr>
            </w:pPr>
            <w:r w:rsidRPr="00F80546">
              <w:rPr>
                <w:rFonts w:ascii="Times New Roman" w:hAnsi="Times New Roman" w:cs="Times New Roman"/>
                <w:color w:val="000000"/>
                <w:sz w:val="26"/>
                <w:szCs w:val="26"/>
                <w:lang w:val="uk-UA" w:eastAsia="uk-UA"/>
              </w:rPr>
              <w:t>січень-грудень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0A" w:rsidRPr="00F80546" w:rsidRDefault="006D220A" w:rsidP="00E54F61">
            <w:pPr>
              <w:spacing w:after="0" w:line="120" w:lineRule="atLeast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7"/>
                <w:szCs w:val="27"/>
                <w:lang w:val="uk-UA" w:eastAsia="uk-UA"/>
              </w:rPr>
            </w:pPr>
          </w:p>
        </w:tc>
      </w:tr>
      <w:tr w:rsidR="006D220A" w:rsidRPr="00F80546" w:rsidTr="00307AB4">
        <w:tblPrEx>
          <w:tblBorders>
            <w:top w:val="single" w:sz="2" w:space="0" w:color="2474C1"/>
            <w:left w:val="single" w:sz="2" w:space="0" w:color="2474C1"/>
            <w:bottom w:val="single" w:sz="2" w:space="0" w:color="2474C1"/>
            <w:right w:val="single" w:sz="2" w:space="0" w:color="2474C1"/>
          </w:tblBorders>
        </w:tblPrEx>
        <w:trPr>
          <w:trHeight w:val="120"/>
        </w:trPr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0A" w:rsidRPr="00707159" w:rsidRDefault="006D220A" w:rsidP="00F80546">
            <w:pPr>
              <w:pStyle w:val="Pa23"/>
              <w:spacing w:before="100" w:after="100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  <w:lang w:eastAsia="uk-UA"/>
              </w:rPr>
            </w:pPr>
            <w:r w:rsidRPr="00707159">
              <w:rPr>
                <w:rStyle w:val="A11"/>
                <w:rFonts w:ascii="Times New Roman" w:hAnsi="Times New Roman" w:cs="Times New Roman"/>
                <w:sz w:val="27"/>
                <w:szCs w:val="27"/>
              </w:rPr>
              <w:t>64210000-1 «Послуги телефонного зв’язку та передачі даних</w:t>
            </w:r>
            <w:r w:rsidRPr="00707159">
              <w:rPr>
                <w:rStyle w:val="A11"/>
                <w:rFonts w:ascii="Times New Roman" w:hAnsi="Times New Roman" w:cs="Times New Roman"/>
                <w:sz w:val="27"/>
                <w:szCs w:val="27"/>
                <w:lang w:val="uk-UA"/>
              </w:rPr>
              <w:t>»</w:t>
            </w:r>
            <w:r w:rsidRPr="00707159">
              <w:rPr>
                <w:rStyle w:val="A11"/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0A" w:rsidRPr="00F80546" w:rsidRDefault="006D220A" w:rsidP="00E54F61">
            <w:pPr>
              <w:spacing w:after="0" w:line="120" w:lineRule="atLeast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7"/>
                <w:szCs w:val="27"/>
                <w:lang w:val="uk-UA" w:eastAsia="uk-UA"/>
              </w:rPr>
            </w:pPr>
            <w:r w:rsidRPr="00F80546">
              <w:rPr>
                <w:rFonts w:ascii="Times New Roman" w:hAnsi="Times New Roman" w:cs="Times New Roman"/>
                <w:color w:val="000000"/>
                <w:sz w:val="27"/>
                <w:szCs w:val="27"/>
                <w:lang w:val="uk-UA" w:eastAsia="uk-UA"/>
              </w:rPr>
              <w:t>2240</w:t>
            </w:r>
          </w:p>
        </w:tc>
        <w:tc>
          <w:tcPr>
            <w:tcW w:w="8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0A" w:rsidRPr="00F80546" w:rsidRDefault="006D220A" w:rsidP="00E54F61">
            <w:pPr>
              <w:spacing w:after="0" w:line="120" w:lineRule="atLeast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7"/>
                <w:szCs w:val="27"/>
                <w:lang w:val="uk-UA" w:eastAsia="uk-UA"/>
              </w:rPr>
            </w:pPr>
            <w:r w:rsidRPr="00F80546">
              <w:rPr>
                <w:rFonts w:ascii="Times New Roman" w:hAnsi="Times New Roman" w:cs="Times New Roman"/>
                <w:color w:val="000000"/>
                <w:sz w:val="27"/>
                <w:szCs w:val="27"/>
                <w:lang w:val="uk-UA" w:eastAsia="uk-UA"/>
              </w:rPr>
              <w:t xml:space="preserve">4320,00 </w:t>
            </w:r>
          </w:p>
          <w:p w:rsidR="006D220A" w:rsidRPr="00F80546" w:rsidRDefault="006D220A" w:rsidP="006E2AE7">
            <w:pPr>
              <w:spacing w:after="0" w:line="120" w:lineRule="atLeast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7"/>
                <w:szCs w:val="27"/>
                <w:lang w:val="uk-UA" w:eastAsia="uk-UA"/>
              </w:rPr>
            </w:pPr>
            <w:r w:rsidRPr="00F80546">
              <w:rPr>
                <w:rFonts w:ascii="Times New Roman" w:hAnsi="Times New Roman" w:cs="Times New Roman"/>
                <w:color w:val="000000"/>
                <w:sz w:val="27"/>
                <w:szCs w:val="27"/>
                <w:lang w:val="uk-UA" w:eastAsia="uk-UA"/>
              </w:rPr>
              <w:t>(Чотири тисячі триста двадцять грн. 00 коп.)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0A" w:rsidRPr="00F80546" w:rsidRDefault="006D220A" w:rsidP="004F3377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  <w:r w:rsidRPr="00F80546">
              <w:rPr>
                <w:rFonts w:ascii="Times New Roman" w:hAnsi="Times New Roman" w:cs="Times New Roman"/>
                <w:color w:val="000000"/>
                <w:sz w:val="27"/>
                <w:szCs w:val="27"/>
                <w:lang w:val="uk-UA" w:eastAsia="uk-UA"/>
              </w:rPr>
              <w:t>Не застосовується</w:t>
            </w:r>
          </w:p>
        </w:tc>
        <w:tc>
          <w:tcPr>
            <w:tcW w:w="8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0A" w:rsidRPr="00F80546" w:rsidRDefault="006D220A" w:rsidP="004F3377">
            <w:pPr>
              <w:jc w:val="center"/>
              <w:rPr>
                <w:rFonts w:ascii="Times New Roman" w:hAnsi="Times New Roman" w:cs="Times New Roman"/>
              </w:rPr>
            </w:pPr>
            <w:r w:rsidRPr="00F80546">
              <w:rPr>
                <w:rFonts w:ascii="Times New Roman" w:hAnsi="Times New Roman" w:cs="Times New Roman"/>
                <w:color w:val="000000"/>
                <w:sz w:val="26"/>
                <w:szCs w:val="26"/>
                <w:lang w:val="uk-UA" w:eastAsia="uk-UA"/>
              </w:rPr>
              <w:t>січень-грудень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0A" w:rsidRPr="00F80546" w:rsidRDefault="006D220A" w:rsidP="00E54F61">
            <w:pPr>
              <w:spacing w:after="0" w:line="120" w:lineRule="atLeast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7"/>
                <w:szCs w:val="27"/>
                <w:lang w:val="uk-UA" w:eastAsia="uk-UA"/>
              </w:rPr>
            </w:pPr>
          </w:p>
        </w:tc>
      </w:tr>
      <w:tr w:rsidR="006D220A" w:rsidRPr="00F80546" w:rsidTr="00307AB4">
        <w:tblPrEx>
          <w:tblBorders>
            <w:top w:val="single" w:sz="2" w:space="0" w:color="2474C1"/>
            <w:left w:val="single" w:sz="2" w:space="0" w:color="2474C1"/>
            <w:bottom w:val="single" w:sz="2" w:space="0" w:color="2474C1"/>
            <w:right w:val="single" w:sz="2" w:space="0" w:color="2474C1"/>
          </w:tblBorders>
        </w:tblPrEx>
        <w:trPr>
          <w:trHeight w:val="120"/>
        </w:trPr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0A" w:rsidRPr="00707159" w:rsidRDefault="006D220A" w:rsidP="00F80546">
            <w:pPr>
              <w:pStyle w:val="Pa23"/>
              <w:spacing w:before="100" w:after="100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  <w:lang w:val="en-US"/>
              </w:rPr>
            </w:pPr>
            <w:r w:rsidRPr="00707159">
              <w:rPr>
                <w:rStyle w:val="A11"/>
                <w:rFonts w:ascii="Times New Roman" w:hAnsi="Times New Roman" w:cs="Times New Roman"/>
                <w:sz w:val="27"/>
                <w:szCs w:val="27"/>
                <w:lang w:val="uk-UA"/>
              </w:rPr>
              <w:t>75251000-0 «Послуги пожежних служб»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0A" w:rsidRPr="00F80546" w:rsidRDefault="006D220A" w:rsidP="00E54F61">
            <w:pPr>
              <w:spacing w:after="0" w:line="120" w:lineRule="atLeast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7"/>
                <w:szCs w:val="27"/>
                <w:lang w:val="uk-UA" w:eastAsia="uk-UA"/>
              </w:rPr>
            </w:pPr>
            <w:r w:rsidRPr="00F80546">
              <w:rPr>
                <w:rFonts w:ascii="Times New Roman" w:hAnsi="Times New Roman" w:cs="Times New Roman"/>
                <w:color w:val="000000"/>
                <w:sz w:val="27"/>
                <w:szCs w:val="27"/>
                <w:lang w:val="uk-UA" w:eastAsia="uk-UA"/>
              </w:rPr>
              <w:t>2240</w:t>
            </w:r>
          </w:p>
        </w:tc>
        <w:tc>
          <w:tcPr>
            <w:tcW w:w="8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0A" w:rsidRPr="00F80546" w:rsidRDefault="006D220A" w:rsidP="00E54F61">
            <w:pPr>
              <w:spacing w:after="0" w:line="120" w:lineRule="atLeast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7"/>
                <w:szCs w:val="27"/>
                <w:lang w:val="uk-UA" w:eastAsia="uk-UA"/>
              </w:rPr>
            </w:pPr>
            <w:r w:rsidRPr="00F80546">
              <w:rPr>
                <w:rFonts w:ascii="Times New Roman" w:hAnsi="Times New Roman" w:cs="Times New Roman"/>
                <w:color w:val="000000"/>
                <w:sz w:val="27"/>
                <w:szCs w:val="27"/>
                <w:lang w:val="uk-UA" w:eastAsia="uk-UA"/>
              </w:rPr>
              <w:t xml:space="preserve">2000,00 </w:t>
            </w:r>
          </w:p>
          <w:p w:rsidR="006D220A" w:rsidRPr="00F80546" w:rsidRDefault="006D220A" w:rsidP="009B0A8A">
            <w:pPr>
              <w:spacing w:after="0" w:line="120" w:lineRule="atLeast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7"/>
                <w:szCs w:val="27"/>
                <w:lang w:val="uk-UA" w:eastAsia="uk-UA"/>
              </w:rPr>
            </w:pPr>
            <w:r w:rsidRPr="00F80546">
              <w:rPr>
                <w:rFonts w:ascii="Times New Roman" w:hAnsi="Times New Roman" w:cs="Times New Roman"/>
                <w:color w:val="000000"/>
                <w:sz w:val="27"/>
                <w:szCs w:val="27"/>
                <w:lang w:val="uk-UA" w:eastAsia="uk-UA"/>
              </w:rPr>
              <w:t>(дві тисячі грн. 00 коп.)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0A" w:rsidRPr="00F80546" w:rsidRDefault="006D220A" w:rsidP="009B0A8A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  <w:r w:rsidRPr="00F80546">
              <w:rPr>
                <w:rFonts w:ascii="Times New Roman" w:hAnsi="Times New Roman" w:cs="Times New Roman"/>
                <w:color w:val="000000"/>
                <w:sz w:val="27"/>
                <w:szCs w:val="27"/>
                <w:lang w:val="uk-UA" w:eastAsia="uk-UA"/>
              </w:rPr>
              <w:t>Не застосовується</w:t>
            </w:r>
          </w:p>
        </w:tc>
        <w:tc>
          <w:tcPr>
            <w:tcW w:w="8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0A" w:rsidRPr="00F80546" w:rsidRDefault="006D220A" w:rsidP="004F33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uk-UA" w:eastAsia="uk-UA"/>
              </w:rPr>
              <w:t>с</w:t>
            </w:r>
            <w:r w:rsidRPr="00F80546">
              <w:rPr>
                <w:rFonts w:ascii="Times New Roman" w:hAnsi="Times New Roman" w:cs="Times New Roman"/>
                <w:color w:val="000000"/>
                <w:sz w:val="26"/>
                <w:szCs w:val="26"/>
                <w:lang w:val="uk-UA" w:eastAsia="uk-UA"/>
              </w:rPr>
              <w:t>ерпень-вересень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0A" w:rsidRPr="00F80546" w:rsidRDefault="006D220A" w:rsidP="00E54F61">
            <w:pPr>
              <w:spacing w:after="0" w:line="120" w:lineRule="atLeast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7"/>
                <w:szCs w:val="27"/>
                <w:highlight w:val="yellow"/>
                <w:lang w:val="uk-UA" w:eastAsia="uk-UA"/>
              </w:rPr>
            </w:pPr>
          </w:p>
        </w:tc>
      </w:tr>
      <w:tr w:rsidR="006D220A" w:rsidRPr="00F80546" w:rsidTr="00307AB4">
        <w:tblPrEx>
          <w:tblBorders>
            <w:top w:val="single" w:sz="2" w:space="0" w:color="2474C1"/>
            <w:left w:val="single" w:sz="2" w:space="0" w:color="2474C1"/>
            <w:bottom w:val="single" w:sz="2" w:space="0" w:color="2474C1"/>
            <w:right w:val="single" w:sz="2" w:space="0" w:color="2474C1"/>
          </w:tblBorders>
        </w:tblPrEx>
        <w:trPr>
          <w:trHeight w:val="120"/>
        </w:trPr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0A" w:rsidRPr="00707159" w:rsidRDefault="006D220A" w:rsidP="004F3377">
            <w:pPr>
              <w:pStyle w:val="Pa23"/>
              <w:spacing w:before="100" w:after="100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707159">
              <w:rPr>
                <w:rStyle w:val="A11"/>
                <w:rFonts w:ascii="Times New Roman" w:hAnsi="Times New Roman" w:cs="Times New Roman"/>
                <w:sz w:val="27"/>
                <w:szCs w:val="27"/>
                <w:lang w:val="uk-UA"/>
              </w:rPr>
              <w:t>50321000-4 «Послуги з ремонту і</w:t>
            </w:r>
            <w:r w:rsidRPr="00707159">
              <w:rPr>
                <w:rStyle w:val="A11"/>
                <w:rFonts w:ascii="Times New Roman" w:hAnsi="Times New Roman" w:cs="Times New Roman"/>
                <w:sz w:val="27"/>
                <w:szCs w:val="27"/>
              </w:rPr>
              <w:t xml:space="preserve"> обслуговування </w:t>
            </w:r>
            <w:r w:rsidRPr="00707159">
              <w:rPr>
                <w:rStyle w:val="A11"/>
                <w:rFonts w:ascii="Times New Roman" w:hAnsi="Times New Roman" w:cs="Times New Roman"/>
                <w:sz w:val="27"/>
                <w:szCs w:val="27"/>
                <w:lang w:val="uk-UA"/>
              </w:rPr>
              <w:t>ПК»</w:t>
            </w:r>
            <w:r w:rsidRPr="00707159">
              <w:rPr>
                <w:rStyle w:val="A11"/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0A" w:rsidRPr="00F80546" w:rsidRDefault="006D220A" w:rsidP="00E54F61">
            <w:pPr>
              <w:spacing w:after="0" w:line="120" w:lineRule="atLeast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7"/>
                <w:szCs w:val="27"/>
                <w:lang w:val="uk-UA" w:eastAsia="uk-UA"/>
              </w:rPr>
            </w:pPr>
            <w:r w:rsidRPr="00F80546">
              <w:rPr>
                <w:rFonts w:ascii="Times New Roman" w:hAnsi="Times New Roman" w:cs="Times New Roman"/>
                <w:color w:val="000000"/>
                <w:sz w:val="27"/>
                <w:szCs w:val="27"/>
                <w:lang w:val="uk-UA" w:eastAsia="uk-UA"/>
              </w:rPr>
              <w:t>2240</w:t>
            </w:r>
          </w:p>
        </w:tc>
        <w:tc>
          <w:tcPr>
            <w:tcW w:w="8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0A" w:rsidRPr="00F80546" w:rsidRDefault="006D220A" w:rsidP="00E54F61">
            <w:pPr>
              <w:spacing w:after="0" w:line="120" w:lineRule="atLeast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7"/>
                <w:szCs w:val="27"/>
                <w:lang w:val="uk-UA" w:eastAsia="uk-UA"/>
              </w:rPr>
            </w:pPr>
            <w:r w:rsidRPr="00F80546">
              <w:rPr>
                <w:rFonts w:ascii="Times New Roman" w:hAnsi="Times New Roman" w:cs="Times New Roman"/>
                <w:color w:val="000000"/>
                <w:sz w:val="27"/>
                <w:szCs w:val="27"/>
                <w:lang w:val="uk-UA" w:eastAsia="uk-UA"/>
              </w:rPr>
              <w:t>2500,00</w:t>
            </w:r>
          </w:p>
          <w:p w:rsidR="006D220A" w:rsidRPr="00F80546" w:rsidRDefault="006D220A" w:rsidP="004F3377">
            <w:pPr>
              <w:spacing w:after="0" w:line="120" w:lineRule="atLeast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7"/>
                <w:szCs w:val="27"/>
                <w:lang w:val="uk-UA" w:eastAsia="uk-UA"/>
              </w:rPr>
            </w:pPr>
            <w:r w:rsidRPr="00F80546">
              <w:rPr>
                <w:rFonts w:ascii="Times New Roman" w:hAnsi="Times New Roman" w:cs="Times New Roman"/>
                <w:color w:val="000000"/>
                <w:sz w:val="27"/>
                <w:szCs w:val="27"/>
                <w:lang w:val="uk-UA" w:eastAsia="uk-UA"/>
              </w:rPr>
              <w:t>(Дві тисячі п’ятсот грн. 00 коп.)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0A" w:rsidRPr="00F80546" w:rsidRDefault="006D220A" w:rsidP="004F3377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  <w:r w:rsidRPr="00F80546">
              <w:rPr>
                <w:rFonts w:ascii="Times New Roman" w:hAnsi="Times New Roman" w:cs="Times New Roman"/>
                <w:color w:val="000000"/>
                <w:sz w:val="27"/>
                <w:szCs w:val="27"/>
                <w:lang w:val="uk-UA" w:eastAsia="uk-UA"/>
              </w:rPr>
              <w:t>Не застосовується</w:t>
            </w:r>
          </w:p>
        </w:tc>
        <w:tc>
          <w:tcPr>
            <w:tcW w:w="8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0A" w:rsidRPr="00F80546" w:rsidRDefault="006D220A" w:rsidP="004F33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uk-UA" w:eastAsia="uk-UA"/>
              </w:rPr>
              <w:t>с</w:t>
            </w:r>
            <w:r w:rsidRPr="00F80546">
              <w:rPr>
                <w:rFonts w:ascii="Times New Roman" w:hAnsi="Times New Roman" w:cs="Times New Roman"/>
                <w:color w:val="000000"/>
                <w:sz w:val="26"/>
                <w:szCs w:val="26"/>
                <w:lang w:val="uk-UA" w:eastAsia="uk-UA"/>
              </w:rPr>
              <w:t>ічень-грудень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0A" w:rsidRPr="00F80546" w:rsidRDefault="006D220A" w:rsidP="00E54F61">
            <w:pPr>
              <w:spacing w:after="0" w:line="120" w:lineRule="atLeast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7"/>
                <w:szCs w:val="27"/>
                <w:lang w:val="uk-UA" w:eastAsia="uk-UA"/>
              </w:rPr>
            </w:pPr>
          </w:p>
        </w:tc>
      </w:tr>
      <w:tr w:rsidR="006D220A" w:rsidRPr="00F80546" w:rsidTr="00307AB4">
        <w:tblPrEx>
          <w:tblBorders>
            <w:top w:val="single" w:sz="2" w:space="0" w:color="2474C1"/>
            <w:left w:val="single" w:sz="2" w:space="0" w:color="2474C1"/>
            <w:bottom w:val="single" w:sz="2" w:space="0" w:color="2474C1"/>
            <w:right w:val="single" w:sz="2" w:space="0" w:color="2474C1"/>
          </w:tblBorders>
        </w:tblPrEx>
        <w:trPr>
          <w:trHeight w:val="120"/>
        </w:trPr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0A" w:rsidRPr="00707159" w:rsidRDefault="006D220A" w:rsidP="004F3377">
            <w:pPr>
              <w:pStyle w:val="Pa23"/>
              <w:spacing w:before="100" w:after="100"/>
              <w:jc w:val="center"/>
              <w:rPr>
                <w:rStyle w:val="A11"/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707159">
              <w:rPr>
                <w:rStyle w:val="A11"/>
                <w:rFonts w:ascii="Times New Roman" w:hAnsi="Times New Roman" w:cs="Times New Roman"/>
                <w:sz w:val="27"/>
                <w:szCs w:val="27"/>
              </w:rPr>
              <w:t>50313000-2</w:t>
            </w:r>
            <w:r w:rsidRPr="00707159">
              <w:rPr>
                <w:rStyle w:val="A11"/>
                <w:rFonts w:ascii="Times New Roman" w:hAnsi="Times New Roman" w:cs="Times New Roman"/>
                <w:sz w:val="27"/>
                <w:szCs w:val="27"/>
                <w:lang w:val="uk-UA"/>
              </w:rPr>
              <w:t xml:space="preserve"> «Технічне обслуговування і ремонт копіювально-розмножувальної техніки»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0A" w:rsidRPr="00F80546" w:rsidRDefault="006D220A" w:rsidP="00E54F61">
            <w:pPr>
              <w:spacing w:after="0" w:line="120" w:lineRule="atLeast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7"/>
                <w:szCs w:val="27"/>
                <w:lang w:val="uk-UA" w:eastAsia="uk-UA"/>
              </w:rPr>
            </w:pPr>
            <w:r w:rsidRPr="00F80546">
              <w:rPr>
                <w:rFonts w:ascii="Times New Roman" w:hAnsi="Times New Roman" w:cs="Times New Roman"/>
                <w:color w:val="000000"/>
                <w:sz w:val="27"/>
                <w:szCs w:val="27"/>
                <w:lang w:val="uk-UA" w:eastAsia="uk-UA"/>
              </w:rPr>
              <w:t>2240</w:t>
            </w:r>
          </w:p>
        </w:tc>
        <w:tc>
          <w:tcPr>
            <w:tcW w:w="8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0A" w:rsidRPr="00F80546" w:rsidRDefault="006D220A" w:rsidP="004F3377">
            <w:pPr>
              <w:spacing w:after="0" w:line="120" w:lineRule="atLeast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7"/>
                <w:szCs w:val="27"/>
                <w:lang w:val="uk-UA" w:eastAsia="uk-UA"/>
              </w:rPr>
            </w:pPr>
            <w:r w:rsidRPr="00F80546">
              <w:rPr>
                <w:rFonts w:ascii="Times New Roman" w:hAnsi="Times New Roman" w:cs="Times New Roman"/>
                <w:color w:val="000000"/>
                <w:sz w:val="27"/>
                <w:szCs w:val="27"/>
                <w:lang w:val="uk-UA" w:eastAsia="uk-UA"/>
              </w:rPr>
              <w:t>2500,00</w:t>
            </w:r>
          </w:p>
          <w:p w:rsidR="006D220A" w:rsidRPr="00F80546" w:rsidRDefault="006D220A" w:rsidP="004F3377">
            <w:pPr>
              <w:spacing w:after="0" w:line="120" w:lineRule="atLeast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7"/>
                <w:szCs w:val="27"/>
                <w:lang w:val="uk-UA" w:eastAsia="uk-UA"/>
              </w:rPr>
            </w:pPr>
            <w:r w:rsidRPr="00F80546">
              <w:rPr>
                <w:rFonts w:ascii="Times New Roman" w:hAnsi="Times New Roman" w:cs="Times New Roman"/>
                <w:color w:val="000000"/>
                <w:sz w:val="27"/>
                <w:szCs w:val="27"/>
                <w:lang w:val="uk-UA" w:eastAsia="uk-UA"/>
              </w:rPr>
              <w:t>(Дві тисячі п’ятсот грн. 00 коп.)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0A" w:rsidRPr="00F80546" w:rsidRDefault="006D220A" w:rsidP="004F3377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  <w:lang w:val="uk-UA" w:eastAsia="uk-UA"/>
              </w:rPr>
            </w:pPr>
            <w:r w:rsidRPr="00F80546">
              <w:rPr>
                <w:rFonts w:ascii="Times New Roman" w:hAnsi="Times New Roman" w:cs="Times New Roman"/>
                <w:color w:val="000000"/>
                <w:sz w:val="27"/>
                <w:szCs w:val="27"/>
                <w:lang w:val="uk-UA" w:eastAsia="uk-UA"/>
              </w:rPr>
              <w:t>Не застосовується</w:t>
            </w:r>
          </w:p>
        </w:tc>
        <w:tc>
          <w:tcPr>
            <w:tcW w:w="8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0A" w:rsidRPr="00F80546" w:rsidRDefault="006D220A" w:rsidP="004F3377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uk-UA" w:eastAsia="uk-UA"/>
              </w:rPr>
            </w:pPr>
            <w:r w:rsidRPr="00F80546">
              <w:rPr>
                <w:rFonts w:ascii="Times New Roman" w:hAnsi="Times New Roman" w:cs="Times New Roman"/>
                <w:color w:val="000000"/>
                <w:sz w:val="26"/>
                <w:szCs w:val="26"/>
                <w:lang w:val="uk-UA" w:eastAsia="uk-UA"/>
              </w:rPr>
              <w:t>січень-грудень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0A" w:rsidRPr="00F80546" w:rsidRDefault="006D220A" w:rsidP="00E54F61">
            <w:pPr>
              <w:spacing w:after="0" w:line="120" w:lineRule="atLeast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7"/>
                <w:szCs w:val="27"/>
                <w:lang w:val="uk-UA" w:eastAsia="uk-UA"/>
              </w:rPr>
            </w:pPr>
          </w:p>
        </w:tc>
      </w:tr>
      <w:tr w:rsidR="006D220A" w:rsidRPr="00F80546" w:rsidTr="00307AB4">
        <w:tblPrEx>
          <w:tblBorders>
            <w:top w:val="single" w:sz="2" w:space="0" w:color="2474C1"/>
            <w:left w:val="single" w:sz="2" w:space="0" w:color="2474C1"/>
            <w:bottom w:val="single" w:sz="2" w:space="0" w:color="2474C1"/>
            <w:right w:val="single" w:sz="2" w:space="0" w:color="2474C1"/>
          </w:tblBorders>
        </w:tblPrEx>
        <w:trPr>
          <w:trHeight w:val="120"/>
        </w:trPr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0A" w:rsidRPr="00707159" w:rsidRDefault="006D220A" w:rsidP="00E54F61">
            <w:pPr>
              <w:pStyle w:val="Pa23"/>
              <w:spacing w:before="100" w:after="100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707159">
              <w:rPr>
                <w:rStyle w:val="A11"/>
                <w:rFonts w:ascii="Times New Roman" w:hAnsi="Times New Roman" w:cs="Times New Roman"/>
                <w:sz w:val="27"/>
                <w:szCs w:val="27"/>
                <w:lang w:val="uk-UA"/>
              </w:rPr>
              <w:t xml:space="preserve"> 50410000-2 «</w:t>
            </w:r>
            <w:r w:rsidRPr="00707159">
              <w:rPr>
                <w:rStyle w:val="A11"/>
                <w:rFonts w:ascii="Times New Roman" w:hAnsi="Times New Roman" w:cs="Times New Roman"/>
                <w:sz w:val="27"/>
                <w:szCs w:val="27"/>
              </w:rPr>
              <w:t>Послуги з ремонту і технічного обслуговування вимірювальних, випробувальних і контрольних приладів</w:t>
            </w:r>
            <w:r w:rsidRPr="00707159">
              <w:rPr>
                <w:rStyle w:val="A11"/>
                <w:rFonts w:ascii="Times New Roman" w:hAnsi="Times New Roman" w:cs="Times New Roman"/>
                <w:sz w:val="27"/>
                <w:szCs w:val="27"/>
                <w:lang w:val="uk-UA"/>
              </w:rPr>
              <w:t>»</w:t>
            </w:r>
            <w:r w:rsidRPr="00707159">
              <w:rPr>
                <w:rStyle w:val="A11"/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0A" w:rsidRPr="00F80546" w:rsidRDefault="006D220A" w:rsidP="00E54F61">
            <w:pPr>
              <w:spacing w:after="0" w:line="120" w:lineRule="atLeast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7"/>
                <w:szCs w:val="27"/>
                <w:lang w:val="uk-UA" w:eastAsia="uk-UA"/>
              </w:rPr>
            </w:pPr>
            <w:r w:rsidRPr="00F80546">
              <w:rPr>
                <w:rFonts w:ascii="Times New Roman" w:hAnsi="Times New Roman" w:cs="Times New Roman"/>
                <w:color w:val="000000"/>
                <w:sz w:val="27"/>
                <w:szCs w:val="27"/>
                <w:lang w:val="uk-UA" w:eastAsia="uk-UA"/>
              </w:rPr>
              <w:t>2240</w:t>
            </w:r>
          </w:p>
        </w:tc>
        <w:tc>
          <w:tcPr>
            <w:tcW w:w="8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0A" w:rsidRPr="00F80546" w:rsidRDefault="006D220A" w:rsidP="00E54F61">
            <w:pPr>
              <w:spacing w:after="0" w:line="120" w:lineRule="atLeast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7"/>
                <w:szCs w:val="27"/>
                <w:lang w:val="uk-UA" w:eastAsia="uk-UA"/>
              </w:rPr>
            </w:pPr>
            <w:r w:rsidRPr="00F80546">
              <w:rPr>
                <w:rFonts w:ascii="Times New Roman" w:hAnsi="Times New Roman" w:cs="Times New Roman"/>
                <w:color w:val="000000"/>
                <w:sz w:val="27"/>
                <w:szCs w:val="27"/>
                <w:lang w:val="uk-UA" w:eastAsia="uk-UA"/>
              </w:rPr>
              <w:t>3000,00</w:t>
            </w:r>
          </w:p>
          <w:p w:rsidR="006D220A" w:rsidRPr="00F80546" w:rsidRDefault="006D220A" w:rsidP="009B0A8A">
            <w:pPr>
              <w:spacing w:after="0" w:line="120" w:lineRule="atLeast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7"/>
                <w:szCs w:val="27"/>
                <w:lang w:val="uk-UA" w:eastAsia="uk-UA"/>
              </w:rPr>
            </w:pPr>
            <w:r w:rsidRPr="00F80546">
              <w:rPr>
                <w:rFonts w:ascii="Times New Roman" w:hAnsi="Times New Roman" w:cs="Times New Roman"/>
                <w:color w:val="000000"/>
                <w:sz w:val="27"/>
                <w:szCs w:val="27"/>
                <w:lang w:val="uk-UA" w:eastAsia="uk-UA"/>
              </w:rPr>
              <w:t>(три тисячі грн. 00 коп.)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0A" w:rsidRPr="00F80546" w:rsidRDefault="006D220A" w:rsidP="009B0A8A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  <w:r w:rsidRPr="00F80546">
              <w:rPr>
                <w:rFonts w:ascii="Times New Roman" w:hAnsi="Times New Roman" w:cs="Times New Roman"/>
                <w:color w:val="000000"/>
                <w:sz w:val="27"/>
                <w:szCs w:val="27"/>
                <w:lang w:val="uk-UA" w:eastAsia="uk-UA"/>
              </w:rPr>
              <w:t>Не застосовується</w:t>
            </w:r>
          </w:p>
        </w:tc>
        <w:tc>
          <w:tcPr>
            <w:tcW w:w="8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0A" w:rsidRPr="00F80546" w:rsidRDefault="006D220A" w:rsidP="004F3377">
            <w:pPr>
              <w:jc w:val="center"/>
              <w:rPr>
                <w:rFonts w:ascii="Times New Roman" w:hAnsi="Times New Roman" w:cs="Times New Roman"/>
              </w:rPr>
            </w:pPr>
            <w:r w:rsidRPr="00F80546">
              <w:rPr>
                <w:rFonts w:ascii="Times New Roman" w:hAnsi="Times New Roman" w:cs="Times New Roman"/>
                <w:color w:val="000000"/>
                <w:sz w:val="26"/>
                <w:szCs w:val="26"/>
                <w:lang w:val="uk-UA" w:eastAsia="uk-UA"/>
              </w:rPr>
              <w:t>січень-грудень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0A" w:rsidRPr="00F80546" w:rsidRDefault="006D220A" w:rsidP="00E54F61">
            <w:pPr>
              <w:spacing w:after="0" w:line="120" w:lineRule="atLeast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7"/>
                <w:szCs w:val="27"/>
                <w:lang w:val="uk-UA" w:eastAsia="uk-UA"/>
              </w:rPr>
            </w:pPr>
          </w:p>
        </w:tc>
      </w:tr>
      <w:tr w:rsidR="006D220A" w:rsidRPr="00F80546" w:rsidTr="00307AB4">
        <w:tblPrEx>
          <w:tblBorders>
            <w:top w:val="single" w:sz="2" w:space="0" w:color="2474C1"/>
            <w:left w:val="single" w:sz="2" w:space="0" w:color="2474C1"/>
            <w:bottom w:val="single" w:sz="2" w:space="0" w:color="2474C1"/>
            <w:right w:val="single" w:sz="2" w:space="0" w:color="2474C1"/>
          </w:tblBorders>
        </w:tblPrEx>
        <w:trPr>
          <w:trHeight w:val="120"/>
        </w:trPr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0A" w:rsidRPr="00F80546" w:rsidRDefault="006D220A" w:rsidP="00F54136">
            <w:pPr>
              <w:spacing w:after="0" w:line="120" w:lineRule="atLeast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7"/>
                <w:szCs w:val="27"/>
                <w:lang w:val="uk-UA" w:eastAsia="uk-UA"/>
              </w:rPr>
            </w:pPr>
            <w:r w:rsidRPr="00F80546">
              <w:rPr>
                <w:rFonts w:ascii="Times New Roman" w:hAnsi="Times New Roman" w:cs="Times New Roman"/>
                <w:color w:val="000000"/>
                <w:sz w:val="27"/>
                <w:szCs w:val="27"/>
                <w:lang w:val="uk-UA" w:eastAsia="uk-UA"/>
              </w:rPr>
              <w:t>90610000-6 «Послуги з прибирання та підмітання вулиць» (прибудинкова територія)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0A" w:rsidRPr="00F80546" w:rsidRDefault="006D220A" w:rsidP="00E54F61">
            <w:pPr>
              <w:spacing w:after="0" w:line="120" w:lineRule="atLeast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7"/>
                <w:szCs w:val="27"/>
                <w:lang w:val="uk-UA" w:eastAsia="uk-UA"/>
              </w:rPr>
            </w:pPr>
            <w:r w:rsidRPr="00F80546">
              <w:rPr>
                <w:rFonts w:ascii="Times New Roman" w:hAnsi="Times New Roman" w:cs="Times New Roman"/>
                <w:color w:val="000000"/>
                <w:sz w:val="27"/>
                <w:szCs w:val="27"/>
                <w:lang w:val="uk-UA" w:eastAsia="uk-UA"/>
              </w:rPr>
              <w:t>2240</w:t>
            </w:r>
          </w:p>
        </w:tc>
        <w:tc>
          <w:tcPr>
            <w:tcW w:w="8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0A" w:rsidRPr="00F80546" w:rsidRDefault="006D220A" w:rsidP="00E54F61">
            <w:pPr>
              <w:spacing w:after="0" w:line="120" w:lineRule="atLeast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7"/>
                <w:szCs w:val="27"/>
                <w:lang w:val="uk-UA" w:eastAsia="uk-UA"/>
              </w:rPr>
            </w:pPr>
            <w:r w:rsidRPr="00F80546">
              <w:rPr>
                <w:rFonts w:ascii="Times New Roman" w:hAnsi="Times New Roman" w:cs="Times New Roman"/>
                <w:color w:val="000000"/>
                <w:sz w:val="27"/>
                <w:szCs w:val="27"/>
                <w:lang w:val="uk-UA" w:eastAsia="uk-UA"/>
              </w:rPr>
              <w:t>45694,00</w:t>
            </w:r>
          </w:p>
          <w:p w:rsidR="006D220A" w:rsidRPr="00F80546" w:rsidRDefault="006D220A" w:rsidP="00F54136">
            <w:pPr>
              <w:spacing w:after="0" w:line="120" w:lineRule="atLeast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7"/>
                <w:szCs w:val="27"/>
                <w:lang w:val="ru-RU" w:eastAsia="uk-UA"/>
              </w:rPr>
            </w:pPr>
            <w:r w:rsidRPr="00F80546">
              <w:rPr>
                <w:rFonts w:ascii="Times New Roman" w:hAnsi="Times New Roman" w:cs="Times New Roman"/>
                <w:color w:val="000000"/>
                <w:sz w:val="27"/>
                <w:szCs w:val="27"/>
                <w:lang w:val="uk-UA" w:eastAsia="uk-UA"/>
              </w:rPr>
              <w:t>(сорок п</w:t>
            </w:r>
            <w:r w:rsidRPr="00F80546">
              <w:rPr>
                <w:rFonts w:ascii="Times New Roman" w:hAnsi="Times New Roman" w:cs="Times New Roman"/>
                <w:color w:val="000000"/>
                <w:sz w:val="27"/>
                <w:szCs w:val="27"/>
                <w:lang w:val="ru-RU" w:eastAsia="uk-UA"/>
              </w:rPr>
              <w:t>’</w:t>
            </w:r>
            <w:r w:rsidRPr="00F80546">
              <w:rPr>
                <w:rFonts w:ascii="Times New Roman" w:hAnsi="Times New Roman" w:cs="Times New Roman"/>
                <w:color w:val="000000"/>
                <w:sz w:val="27"/>
                <w:szCs w:val="27"/>
                <w:lang w:val="uk-UA" w:eastAsia="uk-UA"/>
              </w:rPr>
              <w:t>ять тисяч шістсот дев</w:t>
            </w:r>
            <w:r w:rsidRPr="00F80546">
              <w:rPr>
                <w:rFonts w:ascii="Times New Roman" w:hAnsi="Times New Roman" w:cs="Times New Roman"/>
                <w:color w:val="000000"/>
                <w:sz w:val="27"/>
                <w:szCs w:val="27"/>
                <w:lang w:val="ru-RU" w:eastAsia="uk-UA"/>
              </w:rPr>
              <w:t>’</w:t>
            </w:r>
            <w:r w:rsidRPr="00F80546">
              <w:rPr>
                <w:rFonts w:ascii="Times New Roman" w:hAnsi="Times New Roman" w:cs="Times New Roman"/>
                <w:color w:val="000000"/>
                <w:sz w:val="27"/>
                <w:szCs w:val="27"/>
                <w:lang w:val="uk-UA" w:eastAsia="uk-UA"/>
              </w:rPr>
              <w:t>яносто чотири грн. 00 коп.)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0A" w:rsidRPr="00F80546" w:rsidRDefault="006D220A" w:rsidP="00F54136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  <w:r w:rsidRPr="00F80546">
              <w:rPr>
                <w:rFonts w:ascii="Times New Roman" w:hAnsi="Times New Roman" w:cs="Times New Roman"/>
                <w:color w:val="000000"/>
                <w:sz w:val="27"/>
                <w:szCs w:val="27"/>
                <w:lang w:val="uk-UA" w:eastAsia="uk-UA"/>
              </w:rPr>
              <w:t>Не застосовується</w:t>
            </w:r>
          </w:p>
        </w:tc>
        <w:tc>
          <w:tcPr>
            <w:tcW w:w="8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0A" w:rsidRPr="00F80546" w:rsidRDefault="006D220A" w:rsidP="004F3377">
            <w:pPr>
              <w:jc w:val="center"/>
              <w:rPr>
                <w:rFonts w:ascii="Times New Roman" w:hAnsi="Times New Roman" w:cs="Times New Roman"/>
              </w:rPr>
            </w:pPr>
            <w:r w:rsidRPr="00F80546">
              <w:rPr>
                <w:rFonts w:ascii="Times New Roman" w:hAnsi="Times New Roman" w:cs="Times New Roman"/>
                <w:color w:val="000000"/>
                <w:sz w:val="26"/>
                <w:szCs w:val="26"/>
                <w:lang w:val="uk-UA" w:eastAsia="uk-UA"/>
              </w:rPr>
              <w:t>січень-грудень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0A" w:rsidRPr="00F80546" w:rsidRDefault="006D220A" w:rsidP="00E54F61">
            <w:pPr>
              <w:spacing w:after="0" w:line="120" w:lineRule="atLeast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7"/>
                <w:szCs w:val="27"/>
                <w:lang w:val="uk-UA" w:eastAsia="uk-UA"/>
              </w:rPr>
            </w:pPr>
          </w:p>
        </w:tc>
      </w:tr>
      <w:tr w:rsidR="006D220A" w:rsidRPr="00F80546" w:rsidTr="00307AB4">
        <w:tblPrEx>
          <w:tblBorders>
            <w:top w:val="single" w:sz="2" w:space="0" w:color="2474C1"/>
            <w:left w:val="single" w:sz="2" w:space="0" w:color="2474C1"/>
            <w:bottom w:val="single" w:sz="2" w:space="0" w:color="2474C1"/>
            <w:right w:val="single" w:sz="2" w:space="0" w:color="2474C1"/>
          </w:tblBorders>
        </w:tblPrEx>
        <w:trPr>
          <w:trHeight w:val="120"/>
        </w:trPr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0A" w:rsidRPr="00F80546" w:rsidRDefault="006D220A" w:rsidP="00F54136">
            <w:pPr>
              <w:spacing w:after="0" w:line="120" w:lineRule="atLeast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7"/>
                <w:szCs w:val="27"/>
                <w:lang w:val="uk-UA" w:eastAsia="uk-UA"/>
              </w:rPr>
            </w:pPr>
            <w:r w:rsidRPr="00F80546">
              <w:rPr>
                <w:rFonts w:ascii="Times New Roman" w:hAnsi="Times New Roman" w:cs="Times New Roman"/>
                <w:color w:val="000000"/>
                <w:sz w:val="27"/>
                <w:szCs w:val="27"/>
                <w:lang w:val="uk-UA" w:eastAsia="uk-UA"/>
              </w:rPr>
              <w:t>90512000-9 «Послуги з перевезення сміття»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0A" w:rsidRPr="00F80546" w:rsidRDefault="006D220A" w:rsidP="00F54136">
            <w:pPr>
              <w:spacing w:after="0" w:line="120" w:lineRule="atLeast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7"/>
                <w:szCs w:val="27"/>
                <w:lang w:val="uk-UA" w:eastAsia="uk-UA"/>
              </w:rPr>
            </w:pPr>
            <w:r w:rsidRPr="00F80546">
              <w:rPr>
                <w:rFonts w:ascii="Times New Roman" w:hAnsi="Times New Roman" w:cs="Times New Roman"/>
                <w:color w:val="000000"/>
                <w:sz w:val="27"/>
                <w:szCs w:val="27"/>
                <w:lang w:val="uk-UA" w:eastAsia="uk-UA"/>
              </w:rPr>
              <w:t>2240</w:t>
            </w:r>
          </w:p>
        </w:tc>
        <w:tc>
          <w:tcPr>
            <w:tcW w:w="8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0A" w:rsidRPr="00F80546" w:rsidRDefault="006D220A" w:rsidP="00F54136">
            <w:pPr>
              <w:spacing w:after="0" w:line="120" w:lineRule="atLeast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7"/>
                <w:szCs w:val="27"/>
                <w:lang w:val="uk-UA" w:eastAsia="uk-UA"/>
              </w:rPr>
            </w:pPr>
            <w:r w:rsidRPr="00F80546">
              <w:rPr>
                <w:rFonts w:ascii="Times New Roman" w:hAnsi="Times New Roman" w:cs="Times New Roman"/>
                <w:color w:val="000000"/>
                <w:sz w:val="27"/>
                <w:szCs w:val="27"/>
                <w:lang w:val="uk-UA" w:eastAsia="uk-UA"/>
              </w:rPr>
              <w:t xml:space="preserve">600,00  </w:t>
            </w:r>
          </w:p>
          <w:p w:rsidR="006D220A" w:rsidRPr="00F80546" w:rsidRDefault="006D220A" w:rsidP="00F54136">
            <w:pPr>
              <w:spacing w:after="0" w:line="120" w:lineRule="atLeast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7"/>
                <w:szCs w:val="27"/>
                <w:lang w:val="uk-UA" w:eastAsia="uk-UA"/>
              </w:rPr>
            </w:pPr>
            <w:r w:rsidRPr="00F80546">
              <w:rPr>
                <w:rFonts w:ascii="Times New Roman" w:hAnsi="Times New Roman" w:cs="Times New Roman"/>
                <w:color w:val="000000"/>
                <w:sz w:val="27"/>
                <w:szCs w:val="27"/>
                <w:lang w:val="uk-UA" w:eastAsia="uk-UA"/>
              </w:rPr>
              <w:t xml:space="preserve"> (шістсот грн. 00 коп.)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0A" w:rsidRPr="00F80546" w:rsidRDefault="006D220A" w:rsidP="00F54136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  <w:r w:rsidRPr="00F80546">
              <w:rPr>
                <w:rFonts w:ascii="Times New Roman" w:hAnsi="Times New Roman" w:cs="Times New Roman"/>
                <w:color w:val="000000"/>
                <w:sz w:val="27"/>
                <w:szCs w:val="27"/>
                <w:lang w:val="uk-UA" w:eastAsia="uk-UA"/>
              </w:rPr>
              <w:t>Не застосовується</w:t>
            </w:r>
          </w:p>
        </w:tc>
        <w:tc>
          <w:tcPr>
            <w:tcW w:w="8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0A" w:rsidRPr="00F80546" w:rsidRDefault="006D220A" w:rsidP="00F54136">
            <w:pPr>
              <w:jc w:val="center"/>
              <w:rPr>
                <w:rFonts w:ascii="Times New Roman" w:hAnsi="Times New Roman" w:cs="Times New Roman"/>
              </w:rPr>
            </w:pPr>
            <w:r w:rsidRPr="00F80546">
              <w:rPr>
                <w:rFonts w:ascii="Times New Roman" w:hAnsi="Times New Roman" w:cs="Times New Roman"/>
                <w:color w:val="000000"/>
                <w:sz w:val="26"/>
                <w:szCs w:val="26"/>
                <w:lang w:val="uk-UA" w:eastAsia="uk-UA"/>
              </w:rPr>
              <w:t>січень-грудень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0A" w:rsidRPr="00F80546" w:rsidRDefault="006D220A" w:rsidP="00F54136">
            <w:pPr>
              <w:spacing w:after="0" w:line="120" w:lineRule="atLeast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7"/>
                <w:szCs w:val="27"/>
                <w:lang w:val="uk-UA" w:eastAsia="uk-UA"/>
              </w:rPr>
            </w:pPr>
          </w:p>
        </w:tc>
      </w:tr>
      <w:tr w:rsidR="006D220A" w:rsidRPr="00F80546" w:rsidTr="00307AB4">
        <w:tblPrEx>
          <w:tblBorders>
            <w:top w:val="single" w:sz="2" w:space="0" w:color="2474C1"/>
            <w:left w:val="single" w:sz="2" w:space="0" w:color="2474C1"/>
            <w:bottom w:val="single" w:sz="2" w:space="0" w:color="2474C1"/>
            <w:right w:val="single" w:sz="2" w:space="0" w:color="2474C1"/>
          </w:tblBorders>
        </w:tblPrEx>
        <w:trPr>
          <w:trHeight w:val="120"/>
        </w:trPr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0A" w:rsidRPr="00F80546" w:rsidRDefault="006D220A" w:rsidP="00F54136">
            <w:pPr>
              <w:spacing w:after="0" w:line="120" w:lineRule="atLeast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7"/>
                <w:szCs w:val="27"/>
                <w:lang w:val="uk-UA" w:eastAsia="uk-UA"/>
              </w:rPr>
            </w:pPr>
            <w:r w:rsidRPr="00F80546">
              <w:rPr>
                <w:rFonts w:ascii="Times New Roman" w:hAnsi="Times New Roman" w:cs="Times New Roman"/>
                <w:color w:val="000000"/>
                <w:sz w:val="27"/>
                <w:szCs w:val="27"/>
                <w:lang w:val="uk-UA" w:eastAsia="uk-UA"/>
              </w:rPr>
              <w:t>79131000-1 «Послуги з оформлення документів»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0A" w:rsidRPr="00F80546" w:rsidRDefault="006D220A" w:rsidP="00F54136">
            <w:pPr>
              <w:spacing w:after="0" w:line="120" w:lineRule="atLeast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7"/>
                <w:szCs w:val="27"/>
                <w:lang w:val="uk-UA" w:eastAsia="uk-UA"/>
              </w:rPr>
            </w:pPr>
            <w:r w:rsidRPr="00F80546">
              <w:rPr>
                <w:rFonts w:ascii="Times New Roman" w:hAnsi="Times New Roman" w:cs="Times New Roman"/>
                <w:color w:val="000000"/>
                <w:sz w:val="27"/>
                <w:szCs w:val="27"/>
                <w:lang w:val="uk-UA" w:eastAsia="uk-UA"/>
              </w:rPr>
              <w:t>2240</w:t>
            </w:r>
          </w:p>
        </w:tc>
        <w:tc>
          <w:tcPr>
            <w:tcW w:w="8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0A" w:rsidRPr="00F80546" w:rsidRDefault="006D220A" w:rsidP="00F54136">
            <w:pPr>
              <w:spacing w:after="0" w:line="120" w:lineRule="atLeast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7"/>
                <w:szCs w:val="27"/>
                <w:lang w:val="uk-UA" w:eastAsia="uk-UA"/>
              </w:rPr>
            </w:pPr>
            <w:r w:rsidRPr="00F80546">
              <w:rPr>
                <w:rFonts w:ascii="Times New Roman" w:hAnsi="Times New Roman" w:cs="Times New Roman"/>
                <w:color w:val="000000"/>
                <w:sz w:val="27"/>
                <w:szCs w:val="27"/>
                <w:lang w:val="uk-UA" w:eastAsia="uk-UA"/>
              </w:rPr>
              <w:t xml:space="preserve">5000,00   </w:t>
            </w:r>
          </w:p>
          <w:p w:rsidR="006D220A" w:rsidRPr="00F80546" w:rsidRDefault="006D220A" w:rsidP="00F54136">
            <w:pPr>
              <w:spacing w:after="0" w:line="120" w:lineRule="atLeast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7"/>
                <w:szCs w:val="27"/>
                <w:lang w:val="uk-UA" w:eastAsia="uk-UA"/>
              </w:rPr>
            </w:pPr>
            <w:r w:rsidRPr="00F80546">
              <w:rPr>
                <w:rFonts w:ascii="Times New Roman" w:hAnsi="Times New Roman" w:cs="Times New Roman"/>
                <w:color w:val="000000"/>
                <w:sz w:val="27"/>
                <w:szCs w:val="27"/>
                <w:lang w:val="uk-UA" w:eastAsia="uk-UA"/>
              </w:rPr>
              <w:t>(п</w:t>
            </w:r>
            <w:r w:rsidRPr="00F80546">
              <w:rPr>
                <w:rFonts w:ascii="Times New Roman" w:hAnsi="Times New Roman" w:cs="Times New Roman"/>
                <w:color w:val="000000"/>
                <w:sz w:val="27"/>
                <w:szCs w:val="27"/>
                <w:lang w:eastAsia="uk-UA"/>
              </w:rPr>
              <w:t>’</w:t>
            </w:r>
            <w:r w:rsidRPr="00F80546">
              <w:rPr>
                <w:rFonts w:ascii="Times New Roman" w:hAnsi="Times New Roman" w:cs="Times New Roman"/>
                <w:color w:val="000000"/>
                <w:sz w:val="27"/>
                <w:szCs w:val="27"/>
                <w:lang w:val="uk-UA" w:eastAsia="uk-UA"/>
              </w:rPr>
              <w:t>ять тисяч грн. 00 коп.)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0A" w:rsidRPr="00F80546" w:rsidRDefault="006D220A" w:rsidP="00F54136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  <w:r w:rsidRPr="00F80546">
              <w:rPr>
                <w:rFonts w:ascii="Times New Roman" w:hAnsi="Times New Roman" w:cs="Times New Roman"/>
                <w:color w:val="000000"/>
                <w:sz w:val="27"/>
                <w:szCs w:val="27"/>
                <w:lang w:val="uk-UA" w:eastAsia="uk-UA"/>
              </w:rPr>
              <w:t>Не застосовується</w:t>
            </w:r>
          </w:p>
        </w:tc>
        <w:tc>
          <w:tcPr>
            <w:tcW w:w="8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0A" w:rsidRPr="00F80546" w:rsidRDefault="006D220A" w:rsidP="00F54136">
            <w:pPr>
              <w:jc w:val="center"/>
              <w:rPr>
                <w:rFonts w:ascii="Times New Roman" w:hAnsi="Times New Roman" w:cs="Times New Roman"/>
              </w:rPr>
            </w:pPr>
            <w:r w:rsidRPr="00F80546">
              <w:rPr>
                <w:rFonts w:ascii="Times New Roman" w:hAnsi="Times New Roman" w:cs="Times New Roman"/>
                <w:color w:val="000000"/>
                <w:sz w:val="26"/>
                <w:szCs w:val="26"/>
                <w:lang w:val="uk-UA" w:eastAsia="uk-UA"/>
              </w:rPr>
              <w:t>січень-грудень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0A" w:rsidRPr="00F80546" w:rsidRDefault="006D220A" w:rsidP="00F54136">
            <w:pPr>
              <w:spacing w:after="0" w:line="120" w:lineRule="atLeast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7"/>
                <w:szCs w:val="27"/>
                <w:lang w:val="uk-UA" w:eastAsia="uk-UA"/>
              </w:rPr>
            </w:pPr>
          </w:p>
        </w:tc>
      </w:tr>
      <w:tr w:rsidR="006D220A" w:rsidRPr="00F80546" w:rsidTr="00307AB4">
        <w:tblPrEx>
          <w:tblBorders>
            <w:top w:val="single" w:sz="2" w:space="0" w:color="2474C1"/>
            <w:left w:val="single" w:sz="2" w:space="0" w:color="2474C1"/>
            <w:bottom w:val="single" w:sz="2" w:space="0" w:color="2474C1"/>
            <w:right w:val="single" w:sz="2" w:space="0" w:color="2474C1"/>
          </w:tblBorders>
        </w:tblPrEx>
        <w:trPr>
          <w:trHeight w:val="120"/>
        </w:trPr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0A" w:rsidRPr="00F80546" w:rsidRDefault="006D220A" w:rsidP="00E54F61">
            <w:pPr>
              <w:spacing w:after="0" w:line="120" w:lineRule="atLeast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7"/>
                <w:szCs w:val="27"/>
                <w:lang w:val="uk-UA" w:eastAsia="uk-UA"/>
              </w:rPr>
            </w:pPr>
            <w:r w:rsidRPr="00F80546">
              <w:rPr>
                <w:rFonts w:ascii="Times New Roman" w:hAnsi="Times New Roman" w:cs="Times New Roman"/>
                <w:color w:val="000000"/>
                <w:sz w:val="27"/>
                <w:szCs w:val="27"/>
                <w:lang w:val="uk-UA" w:eastAsia="uk-UA"/>
              </w:rPr>
              <w:t>60112000-6 «Послуги громадського автомобільного транспорту»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0A" w:rsidRPr="00F80546" w:rsidRDefault="006D220A" w:rsidP="00E54F61">
            <w:pPr>
              <w:spacing w:after="0" w:line="120" w:lineRule="atLeast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7"/>
                <w:szCs w:val="27"/>
                <w:lang w:val="uk-UA" w:eastAsia="uk-UA"/>
              </w:rPr>
            </w:pPr>
            <w:r w:rsidRPr="00F80546">
              <w:rPr>
                <w:rFonts w:ascii="Times New Roman" w:hAnsi="Times New Roman" w:cs="Times New Roman"/>
                <w:color w:val="000000"/>
                <w:sz w:val="27"/>
                <w:szCs w:val="27"/>
                <w:lang w:val="uk-UA" w:eastAsia="uk-UA"/>
              </w:rPr>
              <w:t>2250</w:t>
            </w:r>
          </w:p>
        </w:tc>
        <w:tc>
          <w:tcPr>
            <w:tcW w:w="8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0A" w:rsidRPr="00F80546" w:rsidRDefault="006D220A" w:rsidP="00E54F61">
            <w:pPr>
              <w:spacing w:after="0" w:line="120" w:lineRule="atLeast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7"/>
                <w:szCs w:val="27"/>
                <w:lang w:val="uk-UA" w:eastAsia="uk-UA"/>
              </w:rPr>
            </w:pPr>
            <w:r w:rsidRPr="00F80546">
              <w:rPr>
                <w:rFonts w:ascii="Times New Roman" w:hAnsi="Times New Roman" w:cs="Times New Roman"/>
                <w:color w:val="000000"/>
                <w:sz w:val="27"/>
                <w:szCs w:val="27"/>
                <w:lang w:val="uk-UA" w:eastAsia="uk-UA"/>
              </w:rPr>
              <w:t>1680,00</w:t>
            </w:r>
          </w:p>
          <w:p w:rsidR="006D220A" w:rsidRPr="00F80546" w:rsidRDefault="006D220A" w:rsidP="009B0A8A">
            <w:pPr>
              <w:spacing w:after="0" w:line="120" w:lineRule="atLeast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7"/>
                <w:szCs w:val="27"/>
                <w:lang w:val="uk-UA" w:eastAsia="uk-UA"/>
              </w:rPr>
            </w:pPr>
            <w:r w:rsidRPr="00F80546">
              <w:rPr>
                <w:rFonts w:ascii="Times New Roman" w:hAnsi="Times New Roman" w:cs="Times New Roman"/>
                <w:color w:val="000000"/>
                <w:sz w:val="27"/>
                <w:szCs w:val="27"/>
                <w:lang w:val="uk-UA" w:eastAsia="uk-UA"/>
              </w:rPr>
              <w:t>(Одна тисяча шістсот вісімдесят грн. 00 коп.)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0A" w:rsidRPr="00F80546" w:rsidRDefault="006D220A" w:rsidP="009B0A8A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  <w:r w:rsidRPr="00F80546">
              <w:rPr>
                <w:rFonts w:ascii="Times New Roman" w:hAnsi="Times New Roman" w:cs="Times New Roman"/>
                <w:color w:val="000000"/>
                <w:sz w:val="27"/>
                <w:szCs w:val="27"/>
                <w:lang w:val="uk-UA" w:eastAsia="uk-UA"/>
              </w:rPr>
              <w:t>Не застосовується</w:t>
            </w:r>
          </w:p>
        </w:tc>
        <w:tc>
          <w:tcPr>
            <w:tcW w:w="8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0A" w:rsidRPr="00F80546" w:rsidRDefault="006D220A" w:rsidP="004F3377">
            <w:pPr>
              <w:jc w:val="center"/>
              <w:rPr>
                <w:rFonts w:ascii="Times New Roman" w:hAnsi="Times New Roman" w:cs="Times New Roman"/>
              </w:rPr>
            </w:pPr>
            <w:r w:rsidRPr="00F80546">
              <w:rPr>
                <w:rFonts w:ascii="Times New Roman" w:hAnsi="Times New Roman" w:cs="Times New Roman"/>
                <w:color w:val="000000"/>
                <w:sz w:val="26"/>
                <w:szCs w:val="26"/>
                <w:lang w:val="uk-UA" w:eastAsia="uk-UA"/>
              </w:rPr>
              <w:t>травень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0A" w:rsidRPr="00F80546" w:rsidRDefault="006D220A" w:rsidP="00E54F61">
            <w:pPr>
              <w:spacing w:after="0" w:line="120" w:lineRule="atLeast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7"/>
                <w:szCs w:val="27"/>
                <w:lang w:val="uk-UA" w:eastAsia="uk-UA"/>
              </w:rPr>
            </w:pPr>
          </w:p>
        </w:tc>
      </w:tr>
      <w:tr w:rsidR="006D220A" w:rsidRPr="00307AB4" w:rsidTr="00307AB4">
        <w:tblPrEx>
          <w:tblBorders>
            <w:top w:val="single" w:sz="2" w:space="0" w:color="2474C1"/>
            <w:left w:val="single" w:sz="2" w:space="0" w:color="2474C1"/>
            <w:bottom w:val="single" w:sz="2" w:space="0" w:color="2474C1"/>
            <w:right w:val="single" w:sz="2" w:space="0" w:color="2474C1"/>
          </w:tblBorders>
        </w:tblPrEx>
        <w:trPr>
          <w:trHeight w:val="120"/>
        </w:trPr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0A" w:rsidRPr="00F80546" w:rsidRDefault="006D220A" w:rsidP="00F40C19">
            <w:pPr>
              <w:spacing w:after="0" w:line="120" w:lineRule="atLeast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7"/>
                <w:szCs w:val="27"/>
                <w:lang w:val="uk-UA" w:eastAsia="uk-UA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  <w:lang w:val="uk-UA" w:eastAsia="uk-UA"/>
              </w:rPr>
              <w:t>09323000-9 «Централізоване опалення»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0A" w:rsidRPr="00F80546" w:rsidRDefault="006D220A" w:rsidP="00F40C19">
            <w:pPr>
              <w:spacing w:after="0" w:line="120" w:lineRule="atLeast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7"/>
                <w:szCs w:val="27"/>
                <w:lang w:val="uk-UA" w:eastAsia="uk-UA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  <w:lang w:val="uk-UA" w:eastAsia="uk-UA"/>
              </w:rPr>
              <w:t>2271</w:t>
            </w:r>
          </w:p>
        </w:tc>
        <w:tc>
          <w:tcPr>
            <w:tcW w:w="8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0A" w:rsidRDefault="006D220A" w:rsidP="00F40C19">
            <w:pPr>
              <w:spacing w:after="0" w:line="120" w:lineRule="atLeast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7"/>
                <w:szCs w:val="27"/>
                <w:lang w:val="uk-UA" w:eastAsia="uk-UA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  <w:lang w:val="uk-UA" w:eastAsia="uk-UA"/>
              </w:rPr>
              <w:t>38376,00</w:t>
            </w:r>
          </w:p>
          <w:p w:rsidR="006D220A" w:rsidRPr="00F80546" w:rsidRDefault="006D220A" w:rsidP="00F40C19">
            <w:pPr>
              <w:spacing w:after="0" w:line="120" w:lineRule="atLeast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7"/>
                <w:szCs w:val="27"/>
                <w:lang w:val="uk-UA" w:eastAsia="uk-UA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  <w:lang w:val="uk-UA" w:eastAsia="uk-UA"/>
              </w:rPr>
              <w:t>(тридцять вісім тисяч триста сімдесят шість грн. 00 коп.)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0A" w:rsidRPr="00F80546" w:rsidRDefault="006D220A" w:rsidP="00F40C19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  <w:lang w:val="uk-UA" w:eastAsia="uk-UA"/>
              </w:rPr>
            </w:pPr>
            <w:r w:rsidRPr="00F80546">
              <w:rPr>
                <w:rFonts w:ascii="Times New Roman" w:hAnsi="Times New Roman" w:cs="Times New Roman"/>
                <w:color w:val="000000"/>
                <w:sz w:val="27"/>
                <w:szCs w:val="27"/>
                <w:lang w:val="uk-UA" w:eastAsia="uk-UA"/>
              </w:rPr>
              <w:t>Не застосовується</w:t>
            </w:r>
          </w:p>
        </w:tc>
        <w:tc>
          <w:tcPr>
            <w:tcW w:w="8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0A" w:rsidRPr="00F80546" w:rsidRDefault="006D220A" w:rsidP="00F40C19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uk-UA" w:eastAsia="uk-UA"/>
              </w:rPr>
              <w:t>грудень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0A" w:rsidRPr="001F574A" w:rsidRDefault="006D220A" w:rsidP="00F40C19">
            <w:pPr>
              <w:rPr>
                <w:rFonts w:cs="Times New Roman"/>
                <w:lang w:val="ru-RU"/>
              </w:rPr>
            </w:pPr>
            <w:r w:rsidRPr="009E7777">
              <w:rPr>
                <w:rFonts w:ascii="Times New Roman" w:hAnsi="Times New Roman" w:cs="Times New Roman"/>
                <w:color w:val="000000"/>
                <w:sz w:val="27"/>
                <w:szCs w:val="27"/>
                <w:lang w:val="uk-UA" w:eastAsia="uk-UA"/>
              </w:rPr>
              <w:t>Дод. кошти дов.</w:t>
            </w:r>
            <w:r>
              <w:rPr>
                <w:rFonts w:ascii="Times New Roman" w:hAnsi="Times New Roman" w:cs="Times New Roman"/>
                <w:color w:val="000000"/>
                <w:sz w:val="27"/>
                <w:szCs w:val="27"/>
                <w:lang w:val="uk-UA" w:eastAsia="uk-UA"/>
              </w:rPr>
              <w:t xml:space="preserve"> </w:t>
            </w:r>
            <w:r w:rsidRPr="009E7777">
              <w:rPr>
                <w:rFonts w:ascii="Times New Roman" w:hAnsi="Times New Roman" w:cs="Times New Roman"/>
                <w:color w:val="000000"/>
                <w:sz w:val="27"/>
                <w:szCs w:val="27"/>
                <w:lang w:val="uk-UA" w:eastAsia="uk-UA"/>
              </w:rPr>
              <w:t>№1</w:t>
            </w:r>
            <w:r>
              <w:rPr>
                <w:rFonts w:ascii="Times New Roman" w:hAnsi="Times New Roman" w:cs="Times New Roman"/>
                <w:color w:val="000000"/>
                <w:sz w:val="27"/>
                <w:szCs w:val="27"/>
                <w:lang w:val="uk-UA" w:eastAsia="uk-UA"/>
              </w:rPr>
              <w:t>01</w:t>
            </w:r>
            <w:r w:rsidRPr="009E7777">
              <w:rPr>
                <w:rFonts w:ascii="Times New Roman" w:hAnsi="Times New Roman" w:cs="Times New Roman"/>
                <w:color w:val="000000"/>
                <w:sz w:val="27"/>
                <w:szCs w:val="27"/>
                <w:lang w:val="uk-UA" w:eastAsia="uk-UA"/>
              </w:rPr>
              <w:t xml:space="preserve"> від 03.03.2017р.</w:t>
            </w:r>
          </w:p>
        </w:tc>
      </w:tr>
      <w:tr w:rsidR="006D220A" w:rsidRPr="00F80546" w:rsidTr="00307AB4">
        <w:tblPrEx>
          <w:tblBorders>
            <w:top w:val="single" w:sz="2" w:space="0" w:color="2474C1"/>
            <w:left w:val="single" w:sz="2" w:space="0" w:color="2474C1"/>
            <w:bottom w:val="single" w:sz="2" w:space="0" w:color="2474C1"/>
            <w:right w:val="single" w:sz="2" w:space="0" w:color="2474C1"/>
          </w:tblBorders>
        </w:tblPrEx>
        <w:trPr>
          <w:trHeight w:val="120"/>
        </w:trPr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0A" w:rsidRPr="00F80546" w:rsidRDefault="006D220A" w:rsidP="00F40C19">
            <w:pPr>
              <w:spacing w:after="0" w:line="120" w:lineRule="atLeast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7"/>
                <w:szCs w:val="27"/>
                <w:lang w:val="uk-UA" w:eastAsia="uk-UA"/>
              </w:rPr>
            </w:pPr>
            <w:r w:rsidRPr="00F80546">
              <w:rPr>
                <w:rFonts w:ascii="Times New Roman" w:hAnsi="Times New Roman" w:cs="Times New Roman"/>
                <w:color w:val="000000"/>
                <w:sz w:val="27"/>
                <w:szCs w:val="27"/>
                <w:lang w:val="uk-UA" w:eastAsia="uk-UA"/>
              </w:rPr>
              <w:t>90400000-1 «Послуги у сфері водовідведення»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0A" w:rsidRPr="00F80546" w:rsidRDefault="006D220A" w:rsidP="00F40C19">
            <w:pPr>
              <w:spacing w:after="0" w:line="120" w:lineRule="atLeast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7"/>
                <w:szCs w:val="27"/>
                <w:lang w:val="uk-UA" w:eastAsia="uk-UA"/>
              </w:rPr>
            </w:pPr>
            <w:r w:rsidRPr="00F80546">
              <w:rPr>
                <w:rFonts w:ascii="Times New Roman" w:hAnsi="Times New Roman" w:cs="Times New Roman"/>
                <w:color w:val="000000"/>
                <w:sz w:val="27"/>
                <w:szCs w:val="27"/>
                <w:lang w:val="uk-UA" w:eastAsia="uk-UA"/>
              </w:rPr>
              <w:t>2272</w:t>
            </w:r>
          </w:p>
        </w:tc>
        <w:tc>
          <w:tcPr>
            <w:tcW w:w="8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0A" w:rsidRPr="00F80546" w:rsidRDefault="006D220A" w:rsidP="00F40C19">
            <w:pPr>
              <w:spacing w:after="0" w:line="120" w:lineRule="atLeast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7"/>
                <w:szCs w:val="27"/>
                <w:lang w:val="uk-UA" w:eastAsia="uk-UA"/>
              </w:rPr>
            </w:pPr>
            <w:r w:rsidRPr="00F80546">
              <w:rPr>
                <w:rFonts w:ascii="Times New Roman" w:hAnsi="Times New Roman" w:cs="Times New Roman"/>
                <w:color w:val="000000"/>
                <w:sz w:val="27"/>
                <w:szCs w:val="27"/>
                <w:lang w:val="uk-UA" w:eastAsia="uk-UA"/>
              </w:rPr>
              <w:t>3360,00</w:t>
            </w:r>
          </w:p>
          <w:p w:rsidR="006D220A" w:rsidRPr="00F80546" w:rsidRDefault="006D220A" w:rsidP="00F40C19">
            <w:pPr>
              <w:spacing w:after="0" w:line="120" w:lineRule="atLeast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7"/>
                <w:szCs w:val="27"/>
                <w:lang w:val="uk-UA" w:eastAsia="uk-UA"/>
              </w:rPr>
            </w:pPr>
            <w:r w:rsidRPr="00F80546">
              <w:rPr>
                <w:rFonts w:ascii="Times New Roman" w:hAnsi="Times New Roman" w:cs="Times New Roman"/>
                <w:color w:val="000000"/>
                <w:sz w:val="27"/>
                <w:szCs w:val="27"/>
                <w:lang w:val="uk-UA" w:eastAsia="uk-UA"/>
              </w:rPr>
              <w:t>(три тисячі триста шістдесят грн.00 коп.)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0A" w:rsidRPr="00F80546" w:rsidRDefault="006D220A" w:rsidP="00F40C19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  <w:r w:rsidRPr="00F80546">
              <w:rPr>
                <w:rFonts w:ascii="Times New Roman" w:hAnsi="Times New Roman" w:cs="Times New Roman"/>
                <w:color w:val="000000"/>
                <w:sz w:val="27"/>
                <w:szCs w:val="27"/>
                <w:lang w:val="uk-UA" w:eastAsia="uk-UA"/>
              </w:rPr>
              <w:t>Не застосовується</w:t>
            </w:r>
          </w:p>
        </w:tc>
        <w:tc>
          <w:tcPr>
            <w:tcW w:w="8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0A" w:rsidRPr="00F80546" w:rsidRDefault="006D220A" w:rsidP="00F40C19">
            <w:pPr>
              <w:jc w:val="center"/>
              <w:rPr>
                <w:rFonts w:ascii="Times New Roman" w:hAnsi="Times New Roman" w:cs="Times New Roman"/>
              </w:rPr>
            </w:pPr>
            <w:r w:rsidRPr="00F80546">
              <w:rPr>
                <w:rFonts w:ascii="Times New Roman" w:hAnsi="Times New Roman" w:cs="Times New Roman"/>
                <w:color w:val="000000"/>
                <w:sz w:val="26"/>
                <w:szCs w:val="26"/>
                <w:lang w:val="uk-UA" w:eastAsia="uk-UA"/>
              </w:rPr>
              <w:t>січень-грудень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0A" w:rsidRPr="00F80546" w:rsidRDefault="006D220A" w:rsidP="00F40C19">
            <w:pPr>
              <w:spacing w:after="0" w:line="120" w:lineRule="atLeast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7"/>
                <w:szCs w:val="27"/>
                <w:lang w:val="uk-UA" w:eastAsia="uk-UA"/>
              </w:rPr>
            </w:pPr>
          </w:p>
        </w:tc>
      </w:tr>
      <w:tr w:rsidR="006D220A" w:rsidRPr="00F80546" w:rsidTr="00307AB4">
        <w:tblPrEx>
          <w:tblBorders>
            <w:top w:val="single" w:sz="2" w:space="0" w:color="2474C1"/>
            <w:left w:val="single" w:sz="2" w:space="0" w:color="2474C1"/>
            <w:bottom w:val="single" w:sz="2" w:space="0" w:color="2474C1"/>
            <w:right w:val="single" w:sz="2" w:space="0" w:color="2474C1"/>
          </w:tblBorders>
        </w:tblPrEx>
        <w:trPr>
          <w:trHeight w:val="120"/>
        </w:trPr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0A" w:rsidRPr="00F80546" w:rsidRDefault="006D220A" w:rsidP="00F40C19">
            <w:pPr>
              <w:spacing w:after="0" w:line="120" w:lineRule="atLeast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7"/>
                <w:szCs w:val="27"/>
                <w:lang w:val="uk-UA" w:eastAsia="uk-UA"/>
              </w:rPr>
            </w:pPr>
            <w:r w:rsidRPr="00F80546">
              <w:rPr>
                <w:rFonts w:ascii="Times New Roman" w:hAnsi="Times New Roman" w:cs="Times New Roman"/>
                <w:color w:val="000000"/>
                <w:sz w:val="27"/>
                <w:szCs w:val="27"/>
                <w:lang w:val="uk-UA" w:eastAsia="uk-UA"/>
              </w:rPr>
              <w:t>80511000-9 «Послуги з навчання персоналу»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0A" w:rsidRPr="00F80546" w:rsidRDefault="006D220A" w:rsidP="00F40C19">
            <w:pPr>
              <w:spacing w:after="0" w:line="120" w:lineRule="atLeast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7"/>
                <w:szCs w:val="27"/>
                <w:lang w:val="uk-UA" w:eastAsia="uk-UA"/>
              </w:rPr>
            </w:pPr>
            <w:r w:rsidRPr="00F80546">
              <w:rPr>
                <w:rFonts w:ascii="Times New Roman" w:hAnsi="Times New Roman" w:cs="Times New Roman"/>
                <w:color w:val="000000"/>
                <w:sz w:val="27"/>
                <w:szCs w:val="27"/>
                <w:lang w:val="uk-UA" w:eastAsia="uk-UA"/>
              </w:rPr>
              <w:t>2282</w:t>
            </w:r>
          </w:p>
        </w:tc>
        <w:tc>
          <w:tcPr>
            <w:tcW w:w="8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0A" w:rsidRPr="00F80546" w:rsidRDefault="006D220A" w:rsidP="00F40C19">
            <w:pPr>
              <w:spacing w:after="0" w:line="120" w:lineRule="atLeast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7"/>
                <w:szCs w:val="27"/>
                <w:lang w:val="uk-UA" w:eastAsia="uk-UA"/>
              </w:rPr>
            </w:pPr>
            <w:r w:rsidRPr="00F80546">
              <w:rPr>
                <w:rFonts w:ascii="Times New Roman" w:hAnsi="Times New Roman" w:cs="Times New Roman"/>
                <w:color w:val="000000"/>
                <w:sz w:val="27"/>
                <w:szCs w:val="27"/>
                <w:lang w:val="uk-UA" w:eastAsia="uk-UA"/>
              </w:rPr>
              <w:t>4948,00</w:t>
            </w:r>
          </w:p>
          <w:p w:rsidR="006D220A" w:rsidRPr="00F80546" w:rsidRDefault="006D220A" w:rsidP="00F40C19">
            <w:pPr>
              <w:spacing w:after="0" w:line="120" w:lineRule="atLeast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7"/>
                <w:szCs w:val="27"/>
                <w:lang w:val="uk-UA" w:eastAsia="uk-UA"/>
              </w:rPr>
            </w:pPr>
            <w:r w:rsidRPr="00F80546">
              <w:rPr>
                <w:rFonts w:ascii="Times New Roman" w:hAnsi="Times New Roman" w:cs="Times New Roman"/>
                <w:color w:val="000000"/>
                <w:sz w:val="27"/>
                <w:szCs w:val="27"/>
                <w:lang w:val="uk-UA" w:eastAsia="uk-UA"/>
              </w:rPr>
              <w:t>(чотири тисячі сорок вісім грн. 00 коп.)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0A" w:rsidRPr="00F80546" w:rsidRDefault="006D220A" w:rsidP="00F40C19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  <w:r w:rsidRPr="00F80546">
              <w:rPr>
                <w:rFonts w:ascii="Times New Roman" w:hAnsi="Times New Roman" w:cs="Times New Roman"/>
                <w:color w:val="000000"/>
                <w:sz w:val="27"/>
                <w:szCs w:val="27"/>
                <w:lang w:val="uk-UA" w:eastAsia="uk-UA"/>
              </w:rPr>
              <w:t>Не застосовується</w:t>
            </w:r>
          </w:p>
        </w:tc>
        <w:tc>
          <w:tcPr>
            <w:tcW w:w="8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0A" w:rsidRPr="00F80546" w:rsidRDefault="006D220A" w:rsidP="00F40C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uk-UA" w:eastAsia="uk-UA"/>
              </w:rPr>
              <w:t>т</w:t>
            </w:r>
            <w:r w:rsidRPr="00F80546">
              <w:rPr>
                <w:rFonts w:ascii="Times New Roman" w:hAnsi="Times New Roman" w:cs="Times New Roman"/>
                <w:color w:val="000000"/>
                <w:sz w:val="26"/>
                <w:szCs w:val="26"/>
                <w:lang w:val="uk-UA" w:eastAsia="uk-UA"/>
              </w:rPr>
              <w:t>равень-серпень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0A" w:rsidRPr="00F80546" w:rsidRDefault="006D220A" w:rsidP="00F40C19">
            <w:pPr>
              <w:spacing w:after="0" w:line="120" w:lineRule="atLeast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7"/>
                <w:szCs w:val="27"/>
                <w:lang w:val="uk-UA" w:eastAsia="uk-UA"/>
              </w:rPr>
            </w:pPr>
          </w:p>
        </w:tc>
      </w:tr>
      <w:tr w:rsidR="006D220A" w:rsidRPr="00F80546" w:rsidTr="00307AB4">
        <w:tblPrEx>
          <w:tblBorders>
            <w:top w:val="single" w:sz="2" w:space="0" w:color="2474C1"/>
            <w:left w:val="single" w:sz="2" w:space="0" w:color="2474C1"/>
            <w:bottom w:val="single" w:sz="2" w:space="0" w:color="2474C1"/>
            <w:right w:val="single" w:sz="2" w:space="0" w:color="2474C1"/>
          </w:tblBorders>
        </w:tblPrEx>
        <w:trPr>
          <w:trHeight w:val="120"/>
        </w:trPr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0A" w:rsidRPr="00F80546" w:rsidRDefault="006D220A" w:rsidP="00F40C19">
            <w:pPr>
              <w:spacing w:after="0" w:line="120" w:lineRule="atLeast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color w:val="000000"/>
                <w:sz w:val="27"/>
                <w:szCs w:val="27"/>
                <w:lang w:val="uk-UA" w:eastAsia="uk-UA"/>
              </w:rPr>
            </w:pPr>
            <w:r w:rsidRPr="00F80546">
              <w:rPr>
                <w:rFonts w:ascii="Times New Roman" w:hAnsi="Times New Roman" w:cs="Times New Roman"/>
                <w:b/>
                <w:bCs/>
                <w:color w:val="000000"/>
                <w:sz w:val="27"/>
                <w:szCs w:val="27"/>
                <w:lang w:val="uk-UA" w:eastAsia="uk-UA"/>
              </w:rPr>
              <w:t>Всього: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0A" w:rsidRPr="00F80546" w:rsidRDefault="006D220A" w:rsidP="00F40C19">
            <w:pPr>
              <w:spacing w:after="0" w:line="120" w:lineRule="atLeast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color w:val="000000"/>
                <w:sz w:val="27"/>
                <w:szCs w:val="27"/>
                <w:lang w:val="uk-UA" w:eastAsia="uk-UA"/>
              </w:rPr>
            </w:pPr>
          </w:p>
        </w:tc>
        <w:tc>
          <w:tcPr>
            <w:tcW w:w="8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0A" w:rsidRPr="00F80546" w:rsidRDefault="006D220A" w:rsidP="00F40C19">
            <w:pPr>
              <w:spacing w:after="0" w:line="120" w:lineRule="atLeast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color w:val="000000"/>
                <w:sz w:val="27"/>
                <w:szCs w:val="27"/>
                <w:lang w:val="uk-UA" w:eastAsia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7"/>
                <w:szCs w:val="27"/>
                <w:lang w:val="uk-UA" w:eastAsia="uk-UA"/>
              </w:rPr>
              <w:t>131108,00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0A" w:rsidRPr="00F80546" w:rsidRDefault="006D220A" w:rsidP="00F40C19">
            <w:pPr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8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0A" w:rsidRPr="00F80546" w:rsidRDefault="006D220A" w:rsidP="00F40C19">
            <w:pPr>
              <w:spacing w:after="0" w:line="120" w:lineRule="atLeast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7"/>
                <w:szCs w:val="27"/>
                <w:lang w:val="uk-UA" w:eastAsia="uk-UA"/>
              </w:rPr>
            </w:pP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0A" w:rsidRPr="00F80546" w:rsidRDefault="006D220A" w:rsidP="00F40C19">
            <w:pPr>
              <w:spacing w:after="0" w:line="120" w:lineRule="atLeast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7"/>
                <w:szCs w:val="27"/>
                <w:lang w:val="uk-UA" w:eastAsia="uk-UA"/>
              </w:rPr>
            </w:pPr>
          </w:p>
        </w:tc>
      </w:tr>
      <w:tr w:rsidR="006D220A" w:rsidRPr="00F80546" w:rsidTr="00307AB4">
        <w:tblPrEx>
          <w:tblBorders>
            <w:top w:val="single" w:sz="2" w:space="0" w:color="2474C1"/>
            <w:left w:val="single" w:sz="2" w:space="0" w:color="2474C1"/>
            <w:bottom w:val="single" w:sz="2" w:space="0" w:color="2474C1"/>
            <w:right w:val="single" w:sz="2" w:space="0" w:color="2474C1"/>
          </w:tblBorders>
        </w:tblPrEx>
        <w:trPr>
          <w:trHeight w:val="120"/>
        </w:trPr>
        <w:tc>
          <w:tcPr>
            <w:tcW w:w="1023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D220A" w:rsidRPr="00F80546" w:rsidRDefault="006D220A" w:rsidP="00F40C19">
            <w:pPr>
              <w:spacing w:after="0" w:line="120" w:lineRule="atLeast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7"/>
                <w:szCs w:val="27"/>
                <w:lang w:val="uk-UA" w:eastAsia="uk-UA"/>
              </w:rPr>
            </w:pP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D220A" w:rsidRPr="00F80546" w:rsidRDefault="006D220A" w:rsidP="00F40C19">
            <w:pPr>
              <w:spacing w:after="0" w:line="120" w:lineRule="atLeast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7"/>
                <w:szCs w:val="27"/>
                <w:lang w:val="uk-UA" w:eastAsia="uk-UA"/>
              </w:rPr>
            </w:pPr>
          </w:p>
        </w:tc>
        <w:tc>
          <w:tcPr>
            <w:tcW w:w="812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D220A" w:rsidRPr="00F80546" w:rsidRDefault="006D220A" w:rsidP="00F40C19">
            <w:pPr>
              <w:spacing w:after="0" w:line="120" w:lineRule="atLeast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7"/>
                <w:szCs w:val="27"/>
                <w:lang w:val="uk-UA" w:eastAsia="uk-UA"/>
              </w:rPr>
            </w:pPr>
          </w:p>
        </w:tc>
        <w:tc>
          <w:tcPr>
            <w:tcW w:w="79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D220A" w:rsidRPr="00F80546" w:rsidRDefault="006D220A" w:rsidP="00F40C19">
            <w:pPr>
              <w:spacing w:after="0" w:line="120" w:lineRule="atLeast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7"/>
                <w:szCs w:val="27"/>
                <w:lang w:val="uk-UA" w:eastAsia="uk-UA"/>
              </w:rPr>
            </w:pPr>
          </w:p>
        </w:tc>
        <w:tc>
          <w:tcPr>
            <w:tcW w:w="844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D220A" w:rsidRPr="00F80546" w:rsidRDefault="006D220A" w:rsidP="00F40C19">
            <w:pPr>
              <w:spacing w:after="0" w:line="120" w:lineRule="atLeast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7"/>
                <w:szCs w:val="27"/>
                <w:lang w:val="uk-UA" w:eastAsia="uk-UA"/>
              </w:rPr>
            </w:pPr>
          </w:p>
        </w:tc>
        <w:tc>
          <w:tcPr>
            <w:tcW w:w="849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D220A" w:rsidRPr="00F80546" w:rsidRDefault="006D220A" w:rsidP="00F40C19">
            <w:pPr>
              <w:spacing w:after="0" w:line="120" w:lineRule="atLeast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7"/>
                <w:szCs w:val="27"/>
                <w:lang w:val="uk-UA" w:eastAsia="uk-UA"/>
              </w:rPr>
            </w:pPr>
          </w:p>
        </w:tc>
      </w:tr>
      <w:tr w:rsidR="006D220A" w:rsidRPr="00307AB4" w:rsidTr="00307AB4">
        <w:tblPrEx>
          <w:tblBorders>
            <w:top w:val="single" w:sz="2" w:space="0" w:color="2474C1"/>
            <w:left w:val="single" w:sz="2" w:space="0" w:color="2474C1"/>
            <w:bottom w:val="single" w:sz="2" w:space="0" w:color="2474C1"/>
            <w:right w:val="single" w:sz="2" w:space="0" w:color="2474C1"/>
          </w:tblBorders>
        </w:tblPrEx>
        <w:trPr>
          <w:trHeight w:val="120"/>
        </w:trPr>
        <w:tc>
          <w:tcPr>
            <w:tcW w:w="5000" w:type="pct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6D220A" w:rsidRPr="002007BE" w:rsidRDefault="006D220A" w:rsidP="002007B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00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Затверджений рішенням тендерного комітету від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09</w:t>
            </w:r>
            <w:r w:rsidRPr="00200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03</w:t>
            </w:r>
            <w:r w:rsidRPr="00200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.201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7</w:t>
            </w:r>
            <w:r w:rsidRPr="00200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р. №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</w:t>
            </w:r>
          </w:p>
          <w:p w:rsidR="006D220A" w:rsidRPr="00F80546" w:rsidRDefault="006D220A" w:rsidP="00F40C19">
            <w:pPr>
              <w:spacing w:after="0" w:line="120" w:lineRule="atLeast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7"/>
                <w:szCs w:val="27"/>
                <w:lang w:val="ru-RU" w:eastAsia="uk-UA"/>
              </w:rPr>
            </w:pPr>
          </w:p>
        </w:tc>
      </w:tr>
      <w:tr w:rsidR="006D220A" w:rsidRPr="00307AB4" w:rsidTr="00307AB4">
        <w:tblPrEx>
          <w:tblBorders>
            <w:top w:val="single" w:sz="2" w:space="0" w:color="2474C1"/>
            <w:left w:val="single" w:sz="2" w:space="0" w:color="2474C1"/>
            <w:bottom w:val="single" w:sz="2" w:space="0" w:color="2474C1"/>
            <w:right w:val="single" w:sz="2" w:space="0" w:color="2474C1"/>
          </w:tblBorders>
        </w:tblPrEx>
        <w:tc>
          <w:tcPr>
            <w:tcW w:w="1992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D220A" w:rsidRDefault="006D220A" w:rsidP="00F40C19">
            <w:pPr>
              <w:spacing w:before="125" w:after="125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  <w:lang w:val="uk-UA" w:eastAsia="uk-UA"/>
              </w:rPr>
            </w:pPr>
            <w:bookmarkStart w:id="2" w:name="n40"/>
            <w:bookmarkStart w:id="3" w:name="n41"/>
            <w:bookmarkEnd w:id="2"/>
            <w:bookmarkEnd w:id="3"/>
          </w:p>
          <w:p w:rsidR="006D220A" w:rsidRDefault="006D220A" w:rsidP="00F40C19">
            <w:pPr>
              <w:spacing w:before="125" w:after="125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  <w:lang w:val="uk-UA" w:eastAsia="uk-UA"/>
              </w:rPr>
            </w:pPr>
          </w:p>
          <w:p w:rsidR="006D220A" w:rsidRPr="00F80546" w:rsidRDefault="006D220A" w:rsidP="00F40C19">
            <w:pPr>
              <w:spacing w:before="125" w:after="125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  <w:lang w:val="uk-UA" w:eastAsia="uk-UA"/>
              </w:rPr>
            </w:pPr>
            <w:r w:rsidRPr="00F80546">
              <w:rPr>
                <w:rFonts w:ascii="Times New Roman" w:hAnsi="Times New Roman" w:cs="Times New Roman"/>
                <w:sz w:val="27"/>
                <w:szCs w:val="27"/>
                <w:lang w:val="uk-UA" w:eastAsia="uk-UA"/>
              </w:rPr>
              <w:t>Директор</w:t>
            </w:r>
          </w:p>
        </w:tc>
        <w:tc>
          <w:tcPr>
            <w:tcW w:w="1387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D220A" w:rsidRPr="00F80546" w:rsidRDefault="006D220A" w:rsidP="00F40C19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val="uk-UA" w:eastAsia="uk-UA"/>
              </w:rPr>
            </w:pPr>
          </w:p>
          <w:p w:rsidR="006D220A" w:rsidRPr="00F80546" w:rsidRDefault="006D220A" w:rsidP="00F40C19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val="uk-UA" w:eastAsia="uk-UA"/>
              </w:rPr>
            </w:pPr>
          </w:p>
          <w:p w:rsidR="006D220A" w:rsidRDefault="006D220A" w:rsidP="00F40C19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val="uk-UA" w:eastAsia="uk-UA"/>
              </w:rPr>
            </w:pPr>
          </w:p>
          <w:p w:rsidR="006D220A" w:rsidRDefault="006D220A" w:rsidP="00F40C19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val="uk-UA" w:eastAsia="uk-UA"/>
              </w:rPr>
              <w:t>_____________</w:t>
            </w:r>
          </w:p>
          <w:p w:rsidR="006D220A" w:rsidRPr="00F80546" w:rsidRDefault="006D220A" w:rsidP="00F40C19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val="uk-UA" w:eastAsia="uk-UA"/>
              </w:rPr>
            </w:pPr>
            <w:r w:rsidRPr="00F80546">
              <w:rPr>
                <w:rFonts w:ascii="Times New Roman" w:hAnsi="Times New Roman" w:cs="Times New Roman"/>
                <w:color w:val="000000"/>
                <w:sz w:val="27"/>
                <w:szCs w:val="27"/>
                <w:lang w:val="uk-UA" w:eastAsia="uk-UA"/>
              </w:rPr>
              <w:t>(підпис)</w:t>
            </w:r>
          </w:p>
        </w:tc>
        <w:tc>
          <w:tcPr>
            <w:tcW w:w="1622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D220A" w:rsidRPr="00F80546" w:rsidRDefault="006D220A" w:rsidP="00F40C19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val="uk-UA" w:eastAsia="uk-UA"/>
              </w:rPr>
            </w:pPr>
          </w:p>
          <w:p w:rsidR="006D220A" w:rsidRPr="00F80546" w:rsidRDefault="006D220A" w:rsidP="00F40C19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val="uk-UA" w:eastAsia="uk-UA"/>
              </w:rPr>
            </w:pPr>
          </w:p>
          <w:p w:rsidR="006D220A" w:rsidRDefault="006D220A" w:rsidP="00F40C19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val="uk-UA" w:eastAsia="uk-UA"/>
              </w:rPr>
            </w:pPr>
          </w:p>
          <w:p w:rsidR="006D220A" w:rsidRPr="00F80546" w:rsidRDefault="006D220A" w:rsidP="00F40C19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val="uk-UA" w:eastAsia="uk-UA"/>
              </w:rPr>
            </w:pPr>
            <w:r w:rsidRPr="00F80546">
              <w:rPr>
                <w:rFonts w:ascii="Times New Roman" w:hAnsi="Times New Roman" w:cs="Times New Roman"/>
                <w:sz w:val="27"/>
                <w:szCs w:val="27"/>
                <w:lang w:val="uk-UA" w:eastAsia="uk-UA"/>
              </w:rPr>
              <w:t>_</w:t>
            </w:r>
            <w:r w:rsidRPr="00F80546">
              <w:rPr>
                <w:rFonts w:ascii="Times New Roman" w:hAnsi="Times New Roman" w:cs="Times New Roman"/>
                <w:sz w:val="27"/>
                <w:szCs w:val="27"/>
                <w:u w:val="single"/>
                <w:lang w:val="uk-UA" w:eastAsia="uk-UA"/>
              </w:rPr>
              <w:t>Л.М.Бондаренко</w:t>
            </w:r>
            <w:r w:rsidRPr="00F80546">
              <w:rPr>
                <w:rFonts w:ascii="Times New Roman" w:hAnsi="Times New Roman" w:cs="Times New Roman"/>
                <w:sz w:val="27"/>
                <w:szCs w:val="27"/>
                <w:lang w:val="uk-UA" w:eastAsia="uk-UA"/>
              </w:rPr>
              <w:br/>
            </w:r>
            <w:r w:rsidRPr="00F80546">
              <w:rPr>
                <w:rFonts w:ascii="Times New Roman" w:hAnsi="Times New Roman" w:cs="Times New Roman"/>
                <w:color w:val="000000"/>
                <w:sz w:val="27"/>
                <w:szCs w:val="27"/>
                <w:lang w:val="uk-UA" w:eastAsia="uk-UA"/>
              </w:rPr>
              <w:t>(ініціали та прізвище)</w:t>
            </w:r>
          </w:p>
        </w:tc>
      </w:tr>
      <w:tr w:rsidR="006D220A" w:rsidRPr="00F80546" w:rsidTr="00307AB4">
        <w:tblPrEx>
          <w:tblBorders>
            <w:top w:val="single" w:sz="2" w:space="0" w:color="2474C1"/>
            <w:left w:val="single" w:sz="2" w:space="0" w:color="2474C1"/>
            <w:bottom w:val="single" w:sz="2" w:space="0" w:color="2474C1"/>
            <w:right w:val="single" w:sz="2" w:space="0" w:color="2474C1"/>
          </w:tblBorders>
        </w:tblPrEx>
        <w:tc>
          <w:tcPr>
            <w:tcW w:w="1992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D220A" w:rsidRPr="00F80546" w:rsidRDefault="006D220A" w:rsidP="00F40C19">
            <w:pPr>
              <w:spacing w:before="125" w:after="125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  <w:lang w:val="uk-UA" w:eastAsia="uk-UA"/>
              </w:rPr>
            </w:pPr>
          </w:p>
        </w:tc>
        <w:tc>
          <w:tcPr>
            <w:tcW w:w="1387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D220A" w:rsidRPr="00F80546" w:rsidRDefault="006D220A" w:rsidP="00F40C19">
            <w:pPr>
              <w:spacing w:before="125" w:after="125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  <w:lang w:val="uk-UA" w:eastAsia="uk-UA"/>
              </w:rPr>
            </w:pPr>
            <w:r w:rsidRPr="00F80546">
              <w:rPr>
                <w:rFonts w:ascii="Times New Roman" w:hAnsi="Times New Roman" w:cs="Times New Roman"/>
                <w:sz w:val="27"/>
                <w:szCs w:val="27"/>
                <w:lang w:val="uk-UA" w:eastAsia="uk-UA"/>
              </w:rPr>
              <w:t>М. П.</w:t>
            </w:r>
          </w:p>
        </w:tc>
        <w:tc>
          <w:tcPr>
            <w:tcW w:w="1622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D220A" w:rsidRPr="00F80546" w:rsidRDefault="006D220A" w:rsidP="00F40C19">
            <w:pPr>
              <w:spacing w:before="125" w:after="125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val="uk-UA" w:eastAsia="uk-UA"/>
              </w:rPr>
            </w:pPr>
          </w:p>
        </w:tc>
      </w:tr>
      <w:tr w:rsidR="006D220A" w:rsidRPr="00307AB4" w:rsidTr="00307AB4">
        <w:tblPrEx>
          <w:tblBorders>
            <w:top w:val="single" w:sz="2" w:space="0" w:color="2474C1"/>
            <w:left w:val="single" w:sz="2" w:space="0" w:color="2474C1"/>
            <w:bottom w:val="single" w:sz="2" w:space="0" w:color="2474C1"/>
            <w:right w:val="single" w:sz="2" w:space="0" w:color="2474C1"/>
          </w:tblBorders>
        </w:tblPrEx>
        <w:tc>
          <w:tcPr>
            <w:tcW w:w="1992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D220A" w:rsidRPr="00F80546" w:rsidRDefault="006D220A" w:rsidP="00F40C19">
            <w:pPr>
              <w:spacing w:before="125" w:after="125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  <w:lang w:val="uk-UA" w:eastAsia="uk-UA"/>
              </w:rPr>
            </w:pPr>
            <w:r w:rsidRPr="00F80546">
              <w:rPr>
                <w:rFonts w:ascii="Times New Roman" w:hAnsi="Times New Roman" w:cs="Times New Roman"/>
                <w:sz w:val="27"/>
                <w:szCs w:val="27"/>
                <w:lang w:val="uk-UA" w:eastAsia="uk-UA"/>
              </w:rPr>
              <w:t>Головний бухгалтер</w:t>
            </w:r>
            <w:bookmarkStart w:id="4" w:name="_GoBack"/>
            <w:bookmarkEnd w:id="4"/>
          </w:p>
        </w:tc>
        <w:tc>
          <w:tcPr>
            <w:tcW w:w="1387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D220A" w:rsidRPr="00F80546" w:rsidRDefault="006D220A" w:rsidP="00F40C19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val="uk-UA" w:eastAsia="uk-UA"/>
              </w:rPr>
            </w:pPr>
            <w:r w:rsidRPr="00F80546">
              <w:rPr>
                <w:rFonts w:ascii="Times New Roman" w:hAnsi="Times New Roman" w:cs="Times New Roman"/>
                <w:sz w:val="27"/>
                <w:szCs w:val="27"/>
                <w:lang w:val="uk-UA" w:eastAsia="uk-UA"/>
              </w:rPr>
              <w:t>________________ </w:t>
            </w:r>
            <w:r w:rsidRPr="00F80546">
              <w:rPr>
                <w:rFonts w:ascii="Times New Roman" w:hAnsi="Times New Roman" w:cs="Times New Roman"/>
                <w:sz w:val="27"/>
                <w:szCs w:val="27"/>
                <w:lang w:val="uk-UA" w:eastAsia="uk-UA"/>
              </w:rPr>
              <w:br/>
            </w:r>
            <w:r w:rsidRPr="00F80546">
              <w:rPr>
                <w:rFonts w:ascii="Times New Roman" w:hAnsi="Times New Roman" w:cs="Times New Roman"/>
                <w:color w:val="000000"/>
                <w:sz w:val="27"/>
                <w:szCs w:val="27"/>
                <w:lang w:val="uk-UA" w:eastAsia="uk-UA"/>
              </w:rPr>
              <w:t>(підпис)</w:t>
            </w:r>
          </w:p>
        </w:tc>
        <w:tc>
          <w:tcPr>
            <w:tcW w:w="1622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D220A" w:rsidRPr="00F80546" w:rsidRDefault="006D220A" w:rsidP="00F40C19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val="uk-UA" w:eastAsia="uk-UA"/>
              </w:rPr>
            </w:pPr>
            <w:r w:rsidRPr="00F80546">
              <w:rPr>
                <w:rFonts w:ascii="Times New Roman" w:hAnsi="Times New Roman" w:cs="Times New Roman"/>
                <w:sz w:val="27"/>
                <w:szCs w:val="27"/>
                <w:lang w:val="uk-UA" w:eastAsia="uk-UA"/>
              </w:rPr>
              <w:t>___</w:t>
            </w:r>
            <w:r w:rsidRPr="00F80546">
              <w:rPr>
                <w:rFonts w:ascii="Times New Roman" w:hAnsi="Times New Roman" w:cs="Times New Roman"/>
                <w:sz w:val="27"/>
                <w:szCs w:val="27"/>
                <w:u w:val="single"/>
                <w:lang w:val="uk-UA" w:eastAsia="uk-UA"/>
              </w:rPr>
              <w:t>Т.О.Жакун</w:t>
            </w:r>
            <w:r w:rsidRPr="00F80546">
              <w:rPr>
                <w:rFonts w:ascii="Times New Roman" w:hAnsi="Times New Roman" w:cs="Times New Roman"/>
                <w:sz w:val="27"/>
                <w:szCs w:val="27"/>
                <w:lang w:val="uk-UA" w:eastAsia="uk-UA"/>
              </w:rPr>
              <w:t> </w:t>
            </w:r>
            <w:r w:rsidRPr="00F80546">
              <w:rPr>
                <w:rFonts w:ascii="Times New Roman" w:hAnsi="Times New Roman" w:cs="Times New Roman"/>
                <w:sz w:val="27"/>
                <w:szCs w:val="27"/>
                <w:lang w:val="uk-UA" w:eastAsia="uk-UA"/>
              </w:rPr>
              <w:br/>
            </w:r>
            <w:r w:rsidRPr="00F80546">
              <w:rPr>
                <w:rFonts w:ascii="Times New Roman" w:hAnsi="Times New Roman" w:cs="Times New Roman"/>
                <w:color w:val="000000"/>
                <w:sz w:val="27"/>
                <w:szCs w:val="27"/>
                <w:lang w:val="uk-UA" w:eastAsia="uk-UA"/>
              </w:rPr>
              <w:t>(ініціали та прізвище)</w:t>
            </w:r>
          </w:p>
        </w:tc>
      </w:tr>
      <w:tr w:rsidR="006D220A" w:rsidRPr="00307AB4" w:rsidTr="00307AB4">
        <w:trPr>
          <w:trHeight w:val="1843"/>
        </w:trPr>
        <w:tc>
          <w:tcPr>
            <w:tcW w:w="5000" w:type="pct"/>
            <w:gridSpan w:val="8"/>
          </w:tcPr>
          <w:p w:rsidR="006D220A" w:rsidRPr="002007BE" w:rsidRDefault="006D220A" w:rsidP="00F40C19">
            <w:pPr>
              <w:spacing w:after="0" w:line="240" w:lineRule="auto"/>
              <w:jc w:val="right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  <w:p w:rsidR="006D220A" w:rsidRPr="002007BE" w:rsidRDefault="006D220A" w:rsidP="00F40C19">
            <w:pPr>
              <w:spacing w:after="0" w:line="240" w:lineRule="auto"/>
              <w:jc w:val="right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  <w:p w:rsidR="006D220A" w:rsidRPr="002007BE" w:rsidRDefault="006D220A" w:rsidP="00F40C19">
            <w:pPr>
              <w:spacing w:after="0" w:line="240" w:lineRule="auto"/>
              <w:jc w:val="right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  <w:p w:rsidR="006D220A" w:rsidRPr="002007BE" w:rsidRDefault="006D220A" w:rsidP="00F40C19">
            <w:pPr>
              <w:spacing w:after="0" w:line="240" w:lineRule="auto"/>
              <w:jc w:val="right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  <w:p w:rsidR="006D220A" w:rsidRPr="002007BE" w:rsidRDefault="006D220A" w:rsidP="00F40C19">
            <w:pPr>
              <w:spacing w:after="0" w:line="240" w:lineRule="auto"/>
              <w:jc w:val="right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  <w:p w:rsidR="006D220A" w:rsidRPr="002007BE" w:rsidRDefault="006D220A" w:rsidP="00F40C19">
            <w:pPr>
              <w:spacing w:after="0" w:line="240" w:lineRule="auto"/>
              <w:jc w:val="right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  <w:p w:rsidR="006D220A" w:rsidRPr="002007BE" w:rsidRDefault="006D220A" w:rsidP="00F40C19">
            <w:pPr>
              <w:spacing w:after="0" w:line="240" w:lineRule="auto"/>
              <w:jc w:val="right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  <w:p w:rsidR="006D220A" w:rsidRPr="002007BE" w:rsidRDefault="006D220A" w:rsidP="00F40C19">
            <w:pPr>
              <w:spacing w:after="0" w:line="240" w:lineRule="auto"/>
              <w:jc w:val="right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  <w:p w:rsidR="006D220A" w:rsidRPr="002007BE" w:rsidRDefault="006D220A" w:rsidP="00F40C19">
            <w:pPr>
              <w:spacing w:after="0" w:line="240" w:lineRule="auto"/>
              <w:jc w:val="right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  <w:p w:rsidR="006D220A" w:rsidRPr="002007BE" w:rsidRDefault="006D220A" w:rsidP="00F40C19">
            <w:pPr>
              <w:spacing w:after="0" w:line="240" w:lineRule="auto"/>
              <w:jc w:val="right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  <w:p w:rsidR="006D220A" w:rsidRPr="002007BE" w:rsidRDefault="006D220A" w:rsidP="00F40C19">
            <w:pPr>
              <w:spacing w:after="0" w:line="240" w:lineRule="auto"/>
              <w:jc w:val="right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  <w:p w:rsidR="006D220A" w:rsidRPr="002007BE" w:rsidRDefault="006D220A" w:rsidP="00F40C19">
            <w:pPr>
              <w:spacing w:after="0" w:line="240" w:lineRule="auto"/>
              <w:jc w:val="right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  <w:p w:rsidR="006D220A" w:rsidRPr="002007BE" w:rsidRDefault="006D220A" w:rsidP="00F40C19">
            <w:pPr>
              <w:spacing w:after="0" w:line="240" w:lineRule="auto"/>
              <w:jc w:val="right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  <w:p w:rsidR="006D220A" w:rsidRPr="002007BE" w:rsidRDefault="006D220A" w:rsidP="00F40C19">
            <w:pPr>
              <w:spacing w:after="0" w:line="240" w:lineRule="auto"/>
              <w:jc w:val="right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  <w:p w:rsidR="006D220A" w:rsidRPr="002007BE" w:rsidRDefault="006D220A" w:rsidP="00F40C19">
            <w:pPr>
              <w:spacing w:after="0" w:line="240" w:lineRule="auto"/>
              <w:jc w:val="right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  <w:p w:rsidR="006D220A" w:rsidRPr="002007BE" w:rsidRDefault="006D220A" w:rsidP="00F40C19">
            <w:pPr>
              <w:spacing w:after="0" w:line="240" w:lineRule="auto"/>
              <w:jc w:val="right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  <w:p w:rsidR="006D220A" w:rsidRPr="002007BE" w:rsidRDefault="006D220A" w:rsidP="00F40C19">
            <w:pPr>
              <w:spacing w:after="0" w:line="240" w:lineRule="auto"/>
              <w:jc w:val="right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  <w:p w:rsidR="006D220A" w:rsidRPr="002007BE" w:rsidRDefault="006D220A" w:rsidP="00F40C19">
            <w:pPr>
              <w:spacing w:after="0" w:line="240" w:lineRule="auto"/>
              <w:jc w:val="right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  <w:p w:rsidR="006D220A" w:rsidRPr="002007BE" w:rsidRDefault="006D220A" w:rsidP="00F40C19">
            <w:pPr>
              <w:spacing w:after="0" w:line="240" w:lineRule="auto"/>
              <w:jc w:val="right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  <w:p w:rsidR="006D220A" w:rsidRPr="002007BE" w:rsidRDefault="006D220A" w:rsidP="00F40C19">
            <w:pPr>
              <w:spacing w:after="0" w:line="240" w:lineRule="auto"/>
              <w:jc w:val="right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  <w:p w:rsidR="006D220A" w:rsidRPr="002007BE" w:rsidRDefault="006D220A" w:rsidP="00F40C19">
            <w:pPr>
              <w:spacing w:after="0" w:line="240" w:lineRule="auto"/>
              <w:jc w:val="right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2007B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ЗАТВЕРДЖЕНО</w:t>
            </w:r>
            <w:r w:rsidRPr="002007BE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 </w:t>
            </w:r>
            <w:r w:rsidRPr="002007BE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br/>
            </w:r>
            <w:r w:rsidRPr="002007B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Наказ Міністерства</w:t>
            </w:r>
            <w:r w:rsidRPr="002007BE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 </w:t>
            </w:r>
            <w:r w:rsidRPr="002007BE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br/>
            </w:r>
            <w:r w:rsidRPr="002007B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економічного розвитку</w:t>
            </w:r>
            <w:r w:rsidRPr="002007BE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 </w:t>
            </w:r>
            <w:r w:rsidRPr="002007BE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br/>
            </w:r>
            <w:r w:rsidRPr="002007B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і торгівлі України</w:t>
            </w:r>
            <w:r w:rsidRPr="002007BE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 </w:t>
            </w:r>
            <w:r w:rsidRPr="002007BE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br/>
            </w:r>
            <w:r w:rsidRPr="002007B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15.09.2014  № 1106</w:t>
            </w:r>
          </w:p>
          <w:p w:rsidR="006D220A" w:rsidRPr="002007BE" w:rsidRDefault="006D220A" w:rsidP="00F40C19">
            <w:pPr>
              <w:spacing w:after="0" w:line="240" w:lineRule="auto"/>
              <w:jc w:val="right"/>
              <w:textAlignment w:val="baseline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</w:p>
          <w:p w:rsidR="006D220A" w:rsidRPr="002007BE" w:rsidRDefault="006D220A" w:rsidP="00F40C19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2007B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ДОДАТОК ДО РІЧНОГО ПЛАНУ ЗАКУПІВЕЛЬ, </w:t>
            </w:r>
            <w:r w:rsidRPr="002007B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br/>
              <w:t>що здійснюються без проведення процедур закупівель </w:t>
            </w:r>
            <w:r w:rsidRPr="002007B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br/>
              <w:t>на__</w:t>
            </w:r>
            <w:r w:rsidRPr="002007BE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lang w:val="uk-UA" w:eastAsia="uk-UA"/>
              </w:rPr>
              <w:t>2017</w:t>
            </w:r>
            <w:r w:rsidRPr="002007B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 рік </w:t>
            </w:r>
            <w:r w:rsidRPr="002007B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br/>
            </w:r>
            <w:r w:rsidRPr="002007BE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lang w:val="uk-UA" w:eastAsia="uk-UA"/>
              </w:rPr>
              <w:t>КЗ «Павлоградська міська централізована бібліотечна система»__ПМР</w:t>
            </w:r>
            <w:r w:rsidRPr="002007B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_</w:t>
            </w:r>
            <w:r w:rsidRPr="002007BE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lang w:val="uk-UA" w:eastAsia="uk-UA"/>
              </w:rPr>
              <w:t>35527512___(платні послуги</w:t>
            </w:r>
            <w:r w:rsidRPr="002007B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) </w:t>
            </w:r>
            <w:r w:rsidRPr="002007B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br/>
              <w:t>(найменування замовника, код за ЄДРПОУ)</w:t>
            </w:r>
          </w:p>
          <w:p w:rsidR="006D220A" w:rsidRPr="002007BE" w:rsidRDefault="006D220A" w:rsidP="00F40C19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2007BE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uk-UA"/>
              </w:rPr>
              <w:t xml:space="preserve">За національним класифікатором України </w:t>
            </w:r>
            <w:r w:rsidRPr="002007BE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>ДК 021:2015</w:t>
            </w:r>
          </w:p>
        </w:tc>
      </w:tr>
      <w:tr w:rsidR="006D220A" w:rsidRPr="00BF4596" w:rsidTr="00307AB4">
        <w:tblPrEx>
          <w:tblBorders>
            <w:top w:val="single" w:sz="2" w:space="0" w:color="2474C1"/>
            <w:left w:val="single" w:sz="2" w:space="0" w:color="2474C1"/>
            <w:bottom w:val="single" w:sz="2" w:space="0" w:color="2474C1"/>
            <w:right w:val="single" w:sz="2" w:space="0" w:color="2474C1"/>
          </w:tblBorders>
        </w:tblPrEx>
        <w:trPr>
          <w:trHeight w:val="819"/>
        </w:trPr>
        <w:tc>
          <w:tcPr>
            <w:tcW w:w="102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D220A" w:rsidRPr="002007BE" w:rsidRDefault="006D220A" w:rsidP="00F40C19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2007B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Предмет закупівлі</w:t>
            </w:r>
          </w:p>
        </w:tc>
        <w:tc>
          <w:tcPr>
            <w:tcW w:w="67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D220A" w:rsidRPr="002007BE" w:rsidRDefault="006D220A" w:rsidP="00F40C19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2007B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Код КЕКВ (для бюджетних коштів)</w:t>
            </w:r>
          </w:p>
        </w:tc>
        <w:tc>
          <w:tcPr>
            <w:tcW w:w="81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D220A" w:rsidRPr="002007BE" w:rsidRDefault="006D220A" w:rsidP="00F40C19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2007B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Очікувана вартість предмета закупівлі</w:t>
            </w:r>
          </w:p>
        </w:tc>
        <w:tc>
          <w:tcPr>
            <w:tcW w:w="79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D220A" w:rsidRPr="002007BE" w:rsidRDefault="006D220A" w:rsidP="00F40C19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2007B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Процедура закупівлі</w:t>
            </w:r>
          </w:p>
        </w:tc>
        <w:tc>
          <w:tcPr>
            <w:tcW w:w="8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D220A" w:rsidRPr="002007BE" w:rsidRDefault="006D220A" w:rsidP="00F40C19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2007B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Орієнтовний початок проведення процедури закупівлі</w:t>
            </w: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D220A" w:rsidRPr="002007BE" w:rsidRDefault="006D220A" w:rsidP="00F40C19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2007B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Примітки</w:t>
            </w:r>
          </w:p>
        </w:tc>
      </w:tr>
      <w:tr w:rsidR="006D220A" w:rsidRPr="00BF4596" w:rsidTr="00307AB4">
        <w:tblPrEx>
          <w:tblBorders>
            <w:top w:val="single" w:sz="2" w:space="0" w:color="2474C1"/>
            <w:left w:val="single" w:sz="2" w:space="0" w:color="2474C1"/>
            <w:bottom w:val="single" w:sz="2" w:space="0" w:color="2474C1"/>
            <w:right w:val="single" w:sz="2" w:space="0" w:color="2474C1"/>
          </w:tblBorders>
        </w:tblPrEx>
        <w:trPr>
          <w:trHeight w:val="120"/>
        </w:trPr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0A" w:rsidRPr="002007BE" w:rsidRDefault="006D220A" w:rsidP="00F40C19">
            <w:pPr>
              <w:spacing w:after="0" w:line="120" w:lineRule="atLeast"/>
              <w:jc w:val="center"/>
              <w:textAlignment w:val="baseline"/>
              <w:rPr>
                <w:rFonts w:ascii="Arial Narrow" w:hAnsi="Arial Narrow" w:cs="Arial Narrow"/>
                <w:sz w:val="24"/>
                <w:szCs w:val="24"/>
                <w:lang w:val="uk-UA" w:eastAsia="uk-UA"/>
              </w:rPr>
            </w:pPr>
            <w:r w:rsidRPr="002007BE">
              <w:rPr>
                <w:rFonts w:ascii="Arial Narrow" w:hAnsi="Arial Narrow" w:cs="Arial Narrow"/>
                <w:color w:val="000000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0A" w:rsidRPr="002007BE" w:rsidRDefault="006D220A" w:rsidP="00F40C19">
            <w:pPr>
              <w:spacing w:after="0" w:line="120" w:lineRule="atLeast"/>
              <w:jc w:val="center"/>
              <w:textAlignment w:val="baseline"/>
              <w:rPr>
                <w:rFonts w:ascii="Arial Narrow" w:hAnsi="Arial Narrow" w:cs="Arial Narrow"/>
                <w:sz w:val="24"/>
                <w:szCs w:val="24"/>
                <w:lang w:val="uk-UA" w:eastAsia="uk-UA"/>
              </w:rPr>
            </w:pPr>
            <w:r w:rsidRPr="002007BE">
              <w:rPr>
                <w:rFonts w:ascii="Arial Narrow" w:hAnsi="Arial Narrow" w:cs="Arial Narrow"/>
                <w:color w:val="000000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8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0A" w:rsidRPr="002007BE" w:rsidRDefault="006D220A" w:rsidP="00F40C19">
            <w:pPr>
              <w:spacing w:after="0" w:line="120" w:lineRule="atLeast"/>
              <w:jc w:val="center"/>
              <w:textAlignment w:val="baseline"/>
              <w:rPr>
                <w:rFonts w:ascii="Arial Narrow" w:hAnsi="Arial Narrow" w:cs="Arial Narrow"/>
                <w:sz w:val="24"/>
                <w:szCs w:val="24"/>
                <w:lang w:val="uk-UA" w:eastAsia="uk-UA"/>
              </w:rPr>
            </w:pPr>
            <w:r w:rsidRPr="002007BE">
              <w:rPr>
                <w:rFonts w:ascii="Arial Narrow" w:hAnsi="Arial Narrow" w:cs="Arial Narrow"/>
                <w:color w:val="000000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0A" w:rsidRPr="002007BE" w:rsidRDefault="006D220A" w:rsidP="00F40C19">
            <w:pPr>
              <w:spacing w:after="0" w:line="120" w:lineRule="atLeast"/>
              <w:jc w:val="center"/>
              <w:textAlignment w:val="baseline"/>
              <w:rPr>
                <w:rFonts w:ascii="Arial Narrow" w:hAnsi="Arial Narrow" w:cs="Arial Narrow"/>
                <w:sz w:val="24"/>
                <w:szCs w:val="24"/>
                <w:lang w:val="uk-UA" w:eastAsia="uk-UA"/>
              </w:rPr>
            </w:pPr>
            <w:r w:rsidRPr="002007BE">
              <w:rPr>
                <w:rFonts w:ascii="Arial Narrow" w:hAnsi="Arial Narrow" w:cs="Arial Narrow"/>
                <w:color w:val="000000"/>
                <w:sz w:val="24"/>
                <w:szCs w:val="24"/>
                <w:lang w:val="uk-UA" w:eastAsia="uk-UA"/>
              </w:rPr>
              <w:t>4</w:t>
            </w:r>
          </w:p>
        </w:tc>
        <w:tc>
          <w:tcPr>
            <w:tcW w:w="8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0A" w:rsidRPr="002007BE" w:rsidRDefault="006D220A" w:rsidP="00F40C19">
            <w:pPr>
              <w:spacing w:after="0" w:line="120" w:lineRule="atLeast"/>
              <w:jc w:val="center"/>
              <w:textAlignment w:val="baseline"/>
              <w:rPr>
                <w:rFonts w:ascii="Arial Narrow" w:hAnsi="Arial Narrow" w:cs="Arial Narrow"/>
                <w:sz w:val="24"/>
                <w:szCs w:val="24"/>
                <w:lang w:val="uk-UA" w:eastAsia="uk-UA"/>
              </w:rPr>
            </w:pPr>
            <w:r w:rsidRPr="002007BE">
              <w:rPr>
                <w:rFonts w:ascii="Arial Narrow" w:hAnsi="Arial Narrow" w:cs="Arial Narrow"/>
                <w:color w:val="000000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0A" w:rsidRPr="002007BE" w:rsidRDefault="006D220A" w:rsidP="00F40C19">
            <w:pPr>
              <w:spacing w:after="0" w:line="120" w:lineRule="atLeast"/>
              <w:jc w:val="center"/>
              <w:textAlignment w:val="baseline"/>
              <w:rPr>
                <w:rFonts w:ascii="Arial Narrow" w:hAnsi="Arial Narrow" w:cs="Arial Narrow"/>
                <w:sz w:val="24"/>
                <w:szCs w:val="24"/>
                <w:lang w:val="uk-UA" w:eastAsia="uk-UA"/>
              </w:rPr>
            </w:pPr>
            <w:r w:rsidRPr="002007BE">
              <w:rPr>
                <w:rFonts w:ascii="Arial Narrow" w:hAnsi="Arial Narrow" w:cs="Arial Narrow"/>
                <w:color w:val="000000"/>
                <w:sz w:val="24"/>
                <w:szCs w:val="24"/>
                <w:lang w:val="uk-UA" w:eastAsia="uk-UA"/>
              </w:rPr>
              <w:t>6</w:t>
            </w:r>
          </w:p>
        </w:tc>
      </w:tr>
      <w:tr w:rsidR="006D220A" w:rsidRPr="00BF4596" w:rsidTr="00307AB4">
        <w:tblPrEx>
          <w:tblBorders>
            <w:top w:val="single" w:sz="2" w:space="0" w:color="2474C1"/>
            <w:left w:val="single" w:sz="2" w:space="0" w:color="2474C1"/>
            <w:bottom w:val="single" w:sz="2" w:space="0" w:color="2474C1"/>
            <w:right w:val="single" w:sz="2" w:space="0" w:color="2474C1"/>
          </w:tblBorders>
        </w:tblPrEx>
        <w:trPr>
          <w:trHeight w:val="120"/>
        </w:trPr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0A" w:rsidRPr="00707159" w:rsidRDefault="006D220A" w:rsidP="00F40C19">
            <w:pPr>
              <w:pStyle w:val="Pa23"/>
              <w:spacing w:before="100" w:after="100"/>
              <w:jc w:val="center"/>
              <w:rPr>
                <w:rStyle w:val="A11"/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07159">
              <w:rPr>
                <w:rStyle w:val="A11"/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22458000-5 «Друкована продукція на замовлення» (бібтехніка) 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0A" w:rsidRPr="002007BE" w:rsidRDefault="006D220A" w:rsidP="00F40C19">
            <w:pPr>
              <w:spacing w:after="0" w:line="120" w:lineRule="atLeast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2007B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2210</w:t>
            </w:r>
          </w:p>
        </w:tc>
        <w:tc>
          <w:tcPr>
            <w:tcW w:w="8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0A" w:rsidRPr="002007BE" w:rsidRDefault="006D220A" w:rsidP="00F40C19">
            <w:pPr>
              <w:spacing w:after="0" w:line="120" w:lineRule="atLeast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2007B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1500,00 </w:t>
            </w:r>
          </w:p>
          <w:p w:rsidR="006D220A" w:rsidRPr="002007BE" w:rsidRDefault="006D220A" w:rsidP="00F40C19">
            <w:pPr>
              <w:spacing w:after="0" w:line="120" w:lineRule="atLeast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2007B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(одна тисяча п</w:t>
            </w:r>
            <w:r w:rsidRPr="00200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uk-UA"/>
              </w:rPr>
              <w:t>’</w:t>
            </w:r>
            <w:r w:rsidRPr="002007B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ятсот  грн. 00 коп.)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0A" w:rsidRPr="002007BE" w:rsidRDefault="006D220A" w:rsidP="00F40C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7B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Не застосовується</w:t>
            </w:r>
          </w:p>
        </w:tc>
        <w:tc>
          <w:tcPr>
            <w:tcW w:w="8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0A" w:rsidRPr="002007BE" w:rsidRDefault="006D220A" w:rsidP="00F40C1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007B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січень-грудень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0A" w:rsidRPr="002007BE" w:rsidRDefault="006D220A" w:rsidP="00F40C19">
            <w:pPr>
              <w:spacing w:after="0" w:line="120" w:lineRule="atLeast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</w:tr>
      <w:tr w:rsidR="006D220A" w:rsidRPr="00BF4596" w:rsidTr="00307AB4">
        <w:tblPrEx>
          <w:tblBorders>
            <w:top w:val="single" w:sz="2" w:space="0" w:color="2474C1"/>
            <w:left w:val="single" w:sz="2" w:space="0" w:color="2474C1"/>
            <w:bottom w:val="single" w:sz="2" w:space="0" w:color="2474C1"/>
            <w:right w:val="single" w:sz="2" w:space="0" w:color="2474C1"/>
          </w:tblBorders>
        </w:tblPrEx>
        <w:trPr>
          <w:trHeight w:val="120"/>
        </w:trPr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0A" w:rsidRPr="00707159" w:rsidRDefault="006D220A" w:rsidP="00F40C19">
            <w:pPr>
              <w:pStyle w:val="Pa23"/>
              <w:spacing w:before="100" w:after="10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07159">
              <w:rPr>
                <w:rStyle w:val="A11"/>
                <w:rFonts w:ascii="Times New Roman" w:hAnsi="Times New Roman" w:cs="Times New Roman"/>
                <w:sz w:val="24"/>
                <w:szCs w:val="24"/>
                <w:lang w:val="uk-UA"/>
              </w:rPr>
              <w:t>50321000-4 «Послуги з ремонту і</w:t>
            </w:r>
            <w:r w:rsidRPr="00707159">
              <w:rPr>
                <w:rStyle w:val="A11"/>
                <w:rFonts w:ascii="Times New Roman" w:hAnsi="Times New Roman" w:cs="Times New Roman"/>
                <w:sz w:val="24"/>
                <w:szCs w:val="24"/>
              </w:rPr>
              <w:t xml:space="preserve"> обслуговування </w:t>
            </w:r>
            <w:r w:rsidRPr="00707159">
              <w:rPr>
                <w:rStyle w:val="A11"/>
                <w:rFonts w:ascii="Times New Roman" w:hAnsi="Times New Roman" w:cs="Times New Roman"/>
                <w:sz w:val="24"/>
                <w:szCs w:val="24"/>
                <w:lang w:val="uk-UA"/>
              </w:rPr>
              <w:t>ПК»</w:t>
            </w:r>
            <w:r w:rsidRPr="00707159">
              <w:rPr>
                <w:rStyle w:val="A1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0A" w:rsidRPr="002007BE" w:rsidRDefault="006D220A" w:rsidP="00F40C19">
            <w:pPr>
              <w:spacing w:after="0" w:line="120" w:lineRule="atLeast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2007B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2240</w:t>
            </w:r>
          </w:p>
        </w:tc>
        <w:tc>
          <w:tcPr>
            <w:tcW w:w="8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0A" w:rsidRPr="002007BE" w:rsidRDefault="006D220A" w:rsidP="00F40C19">
            <w:pPr>
              <w:spacing w:after="0" w:line="120" w:lineRule="atLeast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2007B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3000,00</w:t>
            </w:r>
          </w:p>
          <w:p w:rsidR="006D220A" w:rsidRPr="002007BE" w:rsidRDefault="006D220A" w:rsidP="00F40C19">
            <w:pPr>
              <w:spacing w:after="0" w:line="120" w:lineRule="atLeast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2007B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(три тисячі грн. 00 коп.)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0A" w:rsidRPr="002007BE" w:rsidRDefault="006D220A" w:rsidP="00F40C1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07B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Не застосовується</w:t>
            </w:r>
          </w:p>
        </w:tc>
        <w:tc>
          <w:tcPr>
            <w:tcW w:w="8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0A" w:rsidRPr="002007BE" w:rsidRDefault="006D220A" w:rsidP="00F40C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7B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січень-грудень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0A" w:rsidRPr="002007BE" w:rsidRDefault="006D220A" w:rsidP="00F40C19">
            <w:pPr>
              <w:spacing w:after="0" w:line="120" w:lineRule="atLeast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</w:tr>
      <w:tr w:rsidR="006D220A" w:rsidRPr="00BF4596" w:rsidTr="00307AB4">
        <w:tblPrEx>
          <w:tblBorders>
            <w:top w:val="single" w:sz="2" w:space="0" w:color="2474C1"/>
            <w:left w:val="single" w:sz="2" w:space="0" w:color="2474C1"/>
            <w:bottom w:val="single" w:sz="2" w:space="0" w:color="2474C1"/>
            <w:right w:val="single" w:sz="2" w:space="0" w:color="2474C1"/>
          </w:tblBorders>
        </w:tblPrEx>
        <w:trPr>
          <w:trHeight w:val="120"/>
        </w:trPr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0A" w:rsidRPr="002007BE" w:rsidRDefault="006D220A" w:rsidP="00F40C19">
            <w:pPr>
              <w:spacing w:after="0" w:line="120" w:lineRule="atLeast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uk-UA"/>
              </w:rPr>
            </w:pPr>
            <w:r w:rsidRPr="002007B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22113000-5 «Бібліотечні книги»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0A" w:rsidRPr="002007BE" w:rsidRDefault="006D220A" w:rsidP="00F40C19">
            <w:pPr>
              <w:spacing w:after="0" w:line="120" w:lineRule="atLeast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2007B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3110</w:t>
            </w:r>
          </w:p>
          <w:p w:rsidR="006D220A" w:rsidRPr="002007BE" w:rsidRDefault="006D220A" w:rsidP="00F40C19">
            <w:pPr>
              <w:spacing w:after="0" w:line="120" w:lineRule="atLeast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8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0A" w:rsidRPr="002007BE" w:rsidRDefault="006D220A" w:rsidP="00F40C19">
            <w:pPr>
              <w:spacing w:after="0" w:line="120" w:lineRule="atLeast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2007B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2500,00</w:t>
            </w:r>
          </w:p>
          <w:p w:rsidR="006D220A" w:rsidRPr="002007BE" w:rsidRDefault="006D220A" w:rsidP="00F40C19">
            <w:pPr>
              <w:spacing w:after="0" w:line="120" w:lineRule="atLeast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2007B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(дві тисячі п’ятсот грн. 00 коп.)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0A" w:rsidRPr="002007BE" w:rsidRDefault="006D220A" w:rsidP="00F40C19">
            <w:pPr>
              <w:spacing w:after="0" w:line="120" w:lineRule="atLeast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2007B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Не застосовується</w:t>
            </w:r>
          </w:p>
        </w:tc>
        <w:tc>
          <w:tcPr>
            <w:tcW w:w="8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0A" w:rsidRPr="002007BE" w:rsidRDefault="006D220A" w:rsidP="00F40C1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007B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             вересень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0A" w:rsidRPr="002007BE" w:rsidRDefault="006D220A" w:rsidP="00F40C19">
            <w:pPr>
              <w:spacing w:after="0" w:line="120" w:lineRule="atLeast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</w:tr>
      <w:tr w:rsidR="006D220A" w:rsidRPr="00BF4596" w:rsidTr="00307AB4">
        <w:tblPrEx>
          <w:tblBorders>
            <w:top w:val="single" w:sz="2" w:space="0" w:color="2474C1"/>
            <w:left w:val="single" w:sz="2" w:space="0" w:color="2474C1"/>
            <w:bottom w:val="single" w:sz="2" w:space="0" w:color="2474C1"/>
            <w:right w:val="single" w:sz="2" w:space="0" w:color="2474C1"/>
          </w:tblBorders>
        </w:tblPrEx>
        <w:trPr>
          <w:trHeight w:val="349"/>
        </w:trPr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0A" w:rsidRPr="002007BE" w:rsidRDefault="006D220A" w:rsidP="00F40C19">
            <w:pPr>
              <w:spacing w:after="0" w:line="120" w:lineRule="atLeast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2007B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Всього: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0A" w:rsidRPr="002007BE" w:rsidRDefault="006D220A" w:rsidP="00F40C19">
            <w:pPr>
              <w:spacing w:after="0" w:line="120" w:lineRule="atLeast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8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0A" w:rsidRPr="002007BE" w:rsidRDefault="006D220A" w:rsidP="00F40C19">
            <w:pPr>
              <w:spacing w:after="0" w:line="120" w:lineRule="atLeast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 w:rsidRPr="002007B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  <w:t>7000,00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0A" w:rsidRPr="002007BE" w:rsidRDefault="006D220A" w:rsidP="00F40C19">
            <w:pPr>
              <w:rPr>
                <w:rFonts w:cs="Times New Roman"/>
                <w:sz w:val="24"/>
                <w:szCs w:val="24"/>
                <w:lang w:val="ru-RU"/>
              </w:rPr>
            </w:pPr>
          </w:p>
        </w:tc>
        <w:tc>
          <w:tcPr>
            <w:tcW w:w="8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0A" w:rsidRPr="002007BE" w:rsidRDefault="006D220A" w:rsidP="00F40C19">
            <w:pPr>
              <w:spacing w:after="0" w:line="120" w:lineRule="atLeast"/>
              <w:jc w:val="center"/>
              <w:textAlignment w:val="baseline"/>
              <w:rPr>
                <w:rFonts w:ascii="Arial Narrow" w:hAnsi="Arial Narrow" w:cs="Arial Narrow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0A" w:rsidRPr="002007BE" w:rsidRDefault="006D220A" w:rsidP="00F40C19">
            <w:pPr>
              <w:spacing w:after="0" w:line="120" w:lineRule="atLeast"/>
              <w:textAlignment w:val="baseline"/>
              <w:rPr>
                <w:rFonts w:ascii="Arial Narrow" w:hAnsi="Arial Narrow" w:cs="Arial Narrow"/>
                <w:color w:val="000000"/>
                <w:sz w:val="24"/>
                <w:szCs w:val="24"/>
                <w:lang w:val="uk-UA" w:eastAsia="uk-UA"/>
              </w:rPr>
            </w:pPr>
          </w:p>
        </w:tc>
      </w:tr>
      <w:tr w:rsidR="006D220A" w:rsidRPr="00307AB4" w:rsidTr="00307AB4">
        <w:tblPrEx>
          <w:tblBorders>
            <w:top w:val="single" w:sz="2" w:space="0" w:color="2474C1"/>
            <w:left w:val="single" w:sz="2" w:space="0" w:color="2474C1"/>
            <w:bottom w:val="single" w:sz="2" w:space="0" w:color="2474C1"/>
            <w:right w:val="single" w:sz="2" w:space="0" w:color="2474C1"/>
          </w:tblBorders>
        </w:tblPrEx>
        <w:trPr>
          <w:trHeight w:val="405"/>
        </w:trPr>
        <w:tc>
          <w:tcPr>
            <w:tcW w:w="1992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D220A" w:rsidRPr="002007BE" w:rsidRDefault="006D220A" w:rsidP="00F40C19">
            <w:pPr>
              <w:spacing w:before="125" w:after="125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2007BE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Директор</w:t>
            </w:r>
          </w:p>
        </w:tc>
        <w:tc>
          <w:tcPr>
            <w:tcW w:w="1387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D220A" w:rsidRPr="002007BE" w:rsidRDefault="006D220A" w:rsidP="00F40C19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</w:p>
          <w:p w:rsidR="006D220A" w:rsidRPr="002007BE" w:rsidRDefault="006D220A" w:rsidP="00F40C19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</w:p>
          <w:p w:rsidR="006D220A" w:rsidRPr="002007BE" w:rsidRDefault="006D220A" w:rsidP="00F40C19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2007BE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________________ </w:t>
            </w:r>
            <w:r w:rsidRPr="002007BE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br/>
            </w:r>
            <w:r w:rsidRPr="002007B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(підпис)</w:t>
            </w:r>
          </w:p>
        </w:tc>
        <w:tc>
          <w:tcPr>
            <w:tcW w:w="1622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D220A" w:rsidRPr="002007BE" w:rsidRDefault="006D220A" w:rsidP="00F40C19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</w:p>
          <w:p w:rsidR="006D220A" w:rsidRPr="002007BE" w:rsidRDefault="006D220A" w:rsidP="00F40C19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2007BE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_</w:t>
            </w:r>
            <w:r w:rsidRPr="002007BE">
              <w:rPr>
                <w:rFonts w:ascii="Times New Roman" w:hAnsi="Times New Roman" w:cs="Times New Roman"/>
                <w:sz w:val="24"/>
                <w:szCs w:val="24"/>
                <w:u w:val="single"/>
                <w:lang w:val="uk-UA" w:eastAsia="uk-UA"/>
              </w:rPr>
              <w:t>Л.М.Бондаренко</w:t>
            </w:r>
            <w:r w:rsidRPr="002007BE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____</w:t>
            </w:r>
            <w:r w:rsidRPr="002007BE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br/>
            </w:r>
            <w:r w:rsidRPr="002007B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(ініціали та прізвище)</w:t>
            </w:r>
          </w:p>
        </w:tc>
      </w:tr>
      <w:tr w:rsidR="006D220A" w:rsidRPr="00BF4596" w:rsidTr="00307AB4">
        <w:tblPrEx>
          <w:tblBorders>
            <w:top w:val="single" w:sz="2" w:space="0" w:color="2474C1"/>
            <w:left w:val="single" w:sz="2" w:space="0" w:color="2474C1"/>
            <w:bottom w:val="single" w:sz="2" w:space="0" w:color="2474C1"/>
            <w:right w:val="single" w:sz="2" w:space="0" w:color="2474C1"/>
          </w:tblBorders>
        </w:tblPrEx>
        <w:tc>
          <w:tcPr>
            <w:tcW w:w="1992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D220A" w:rsidRPr="002007BE" w:rsidRDefault="006D220A" w:rsidP="00F40C19">
            <w:pPr>
              <w:spacing w:before="125" w:after="125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1387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D220A" w:rsidRPr="002007BE" w:rsidRDefault="006D220A" w:rsidP="00F40C19">
            <w:pPr>
              <w:spacing w:before="125" w:after="125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2007BE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М. П.</w:t>
            </w:r>
          </w:p>
        </w:tc>
        <w:tc>
          <w:tcPr>
            <w:tcW w:w="1622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D220A" w:rsidRPr="002007BE" w:rsidRDefault="006D220A" w:rsidP="00F40C19">
            <w:pPr>
              <w:spacing w:before="125" w:after="125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6D220A" w:rsidRPr="00307AB4" w:rsidTr="00307AB4">
        <w:tblPrEx>
          <w:tblBorders>
            <w:top w:val="single" w:sz="2" w:space="0" w:color="2474C1"/>
            <w:left w:val="single" w:sz="2" w:space="0" w:color="2474C1"/>
            <w:bottom w:val="single" w:sz="2" w:space="0" w:color="2474C1"/>
            <w:right w:val="single" w:sz="2" w:space="0" w:color="2474C1"/>
          </w:tblBorders>
        </w:tblPrEx>
        <w:tc>
          <w:tcPr>
            <w:tcW w:w="1992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D220A" w:rsidRPr="002007BE" w:rsidRDefault="006D220A" w:rsidP="00F40C19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2007BE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Головний бухгалтер</w:t>
            </w:r>
          </w:p>
        </w:tc>
        <w:tc>
          <w:tcPr>
            <w:tcW w:w="1387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D220A" w:rsidRPr="002007BE" w:rsidRDefault="006D220A" w:rsidP="00F40C19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2007BE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________________ </w:t>
            </w:r>
            <w:r w:rsidRPr="002007BE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br/>
            </w:r>
            <w:r w:rsidRPr="002007B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(підпис)</w:t>
            </w:r>
          </w:p>
        </w:tc>
        <w:tc>
          <w:tcPr>
            <w:tcW w:w="1622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D220A" w:rsidRPr="002007BE" w:rsidRDefault="006D220A" w:rsidP="00F40C19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2007BE">
              <w:rPr>
                <w:rFonts w:ascii="Times New Roman" w:hAnsi="Times New Roman" w:cs="Times New Roman"/>
                <w:sz w:val="24"/>
                <w:szCs w:val="24"/>
                <w:u w:val="single"/>
                <w:lang w:val="uk-UA" w:eastAsia="uk-UA"/>
              </w:rPr>
              <w:t>Т.О.Жакун </w:t>
            </w:r>
            <w:r w:rsidRPr="002007BE">
              <w:rPr>
                <w:rFonts w:ascii="Times New Roman" w:hAnsi="Times New Roman" w:cs="Times New Roman"/>
                <w:sz w:val="24"/>
                <w:szCs w:val="24"/>
                <w:u w:val="single"/>
                <w:lang w:val="uk-UA" w:eastAsia="uk-UA"/>
              </w:rPr>
              <w:br/>
            </w:r>
            <w:r w:rsidRPr="002007B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(ініціали та прізвище)</w:t>
            </w:r>
          </w:p>
        </w:tc>
      </w:tr>
    </w:tbl>
    <w:p w:rsidR="006D220A" w:rsidRPr="00BF4596" w:rsidRDefault="006D220A" w:rsidP="00C72C2A">
      <w:pPr>
        <w:rPr>
          <w:rFonts w:cs="Times New Roman"/>
          <w:sz w:val="26"/>
          <w:szCs w:val="26"/>
          <w:lang w:val="uk-UA"/>
        </w:rPr>
      </w:pPr>
    </w:p>
    <w:tbl>
      <w:tblPr>
        <w:tblW w:w="5223" w:type="pct"/>
        <w:tblInd w:w="2" w:type="dxa"/>
        <w:tblCellMar>
          <w:left w:w="0" w:type="dxa"/>
          <w:right w:w="0" w:type="dxa"/>
        </w:tblCellMar>
        <w:tblLook w:val="00A0"/>
      </w:tblPr>
      <w:tblGrid>
        <w:gridCol w:w="3106"/>
        <w:gridCol w:w="2052"/>
        <w:gridCol w:w="888"/>
        <w:gridCol w:w="1576"/>
        <w:gridCol w:w="2415"/>
        <w:gridCol w:w="218"/>
        <w:gridCol w:w="2529"/>
        <w:gridCol w:w="2578"/>
      </w:tblGrid>
      <w:tr w:rsidR="006D220A" w:rsidRPr="00307AB4">
        <w:trPr>
          <w:trHeight w:val="1843"/>
        </w:trPr>
        <w:tc>
          <w:tcPr>
            <w:tcW w:w="5000" w:type="pct"/>
            <w:gridSpan w:val="8"/>
          </w:tcPr>
          <w:p w:rsidR="006D220A" w:rsidRPr="00C70B41" w:rsidRDefault="006D220A" w:rsidP="000D3841">
            <w:pPr>
              <w:spacing w:after="0" w:line="240" w:lineRule="auto"/>
              <w:jc w:val="right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C70B41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ЗАТВЕРДЖЕНО</w:t>
            </w:r>
            <w:r w:rsidRPr="00C70B41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 </w:t>
            </w:r>
            <w:r w:rsidRPr="00C70B41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br/>
            </w:r>
            <w:r w:rsidRPr="00C70B41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Наказ Міністерства</w:t>
            </w:r>
            <w:r w:rsidRPr="00C70B41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 </w:t>
            </w:r>
            <w:r w:rsidRPr="00C70B41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br/>
            </w:r>
            <w:r w:rsidRPr="00C70B41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економічного розвитку</w:t>
            </w:r>
            <w:r w:rsidRPr="00C70B41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 </w:t>
            </w:r>
            <w:r w:rsidRPr="00C70B41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br/>
            </w:r>
            <w:r w:rsidRPr="00C70B41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і торгівлі України</w:t>
            </w:r>
            <w:r w:rsidRPr="00C70B41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 </w:t>
            </w:r>
            <w:r w:rsidRPr="00C70B41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br/>
            </w:r>
            <w:r w:rsidRPr="00C70B41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15.09.2014  № 1106</w:t>
            </w:r>
          </w:p>
          <w:p w:rsidR="006D220A" w:rsidRPr="00C70B41" w:rsidRDefault="006D220A" w:rsidP="000D3841">
            <w:pPr>
              <w:spacing w:after="0" w:line="240" w:lineRule="auto"/>
              <w:jc w:val="right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</w:p>
          <w:p w:rsidR="006D220A" w:rsidRPr="00C70B41" w:rsidRDefault="006D220A" w:rsidP="000D3841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C70B41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ДОДАТОК ДО РІЧНОГО ПЛАНУ ЗАКУПІВЕЛЬ, </w:t>
            </w:r>
            <w:r w:rsidRPr="00C70B41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br/>
              <w:t>що здійснюються без проведення процедур закупівель </w:t>
            </w:r>
            <w:r w:rsidRPr="00C70B41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br/>
              <w:t>на__</w:t>
            </w:r>
            <w:r w:rsidRPr="00C70B41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  <w:lang w:val="uk-UA" w:eastAsia="uk-UA"/>
              </w:rPr>
              <w:t>2017</w:t>
            </w:r>
            <w:r w:rsidRPr="00C70B41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 xml:space="preserve"> рік </w:t>
            </w:r>
            <w:r w:rsidRPr="00C70B41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br/>
            </w:r>
            <w:r w:rsidRPr="00C70B41">
              <w:rPr>
                <w:rFonts w:ascii="Times New Roman" w:hAnsi="Times New Roman" w:cs="Times New Roman"/>
                <w:color w:val="000000"/>
                <w:sz w:val="27"/>
                <w:szCs w:val="27"/>
                <w:u w:val="single"/>
                <w:lang w:val="uk-UA" w:eastAsia="uk-UA"/>
              </w:rPr>
              <w:t>КЗ «Павлоградська міська централізована бібліотечна система»__ПМР</w:t>
            </w:r>
            <w:r w:rsidRPr="00C70B41">
              <w:rPr>
                <w:rFonts w:ascii="Times New Roman" w:hAnsi="Times New Roman" w:cs="Times New Roman"/>
                <w:color w:val="000000"/>
                <w:sz w:val="27"/>
                <w:szCs w:val="27"/>
                <w:lang w:val="uk-UA" w:eastAsia="uk-UA"/>
              </w:rPr>
              <w:t>_</w:t>
            </w:r>
            <w:r w:rsidRPr="00C70B41">
              <w:rPr>
                <w:rFonts w:ascii="Times New Roman" w:hAnsi="Times New Roman" w:cs="Times New Roman"/>
                <w:color w:val="000000"/>
                <w:sz w:val="27"/>
                <w:szCs w:val="27"/>
                <w:u w:val="single"/>
                <w:lang w:val="uk-UA" w:eastAsia="uk-UA"/>
              </w:rPr>
              <w:t>35527512____(бюджет розвитку</w:t>
            </w:r>
            <w:r w:rsidRPr="00C70B41">
              <w:rPr>
                <w:rFonts w:ascii="Times New Roman" w:hAnsi="Times New Roman" w:cs="Times New Roman"/>
                <w:color w:val="000000"/>
                <w:sz w:val="27"/>
                <w:szCs w:val="27"/>
                <w:lang w:val="uk-UA" w:eastAsia="uk-UA"/>
              </w:rPr>
              <w:t>)</w:t>
            </w:r>
            <w:r w:rsidRPr="00C70B41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 </w:t>
            </w:r>
            <w:r w:rsidRPr="00C70B41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br/>
              <w:t>(найменування замовника, код за ЄДРПОУ)</w:t>
            </w:r>
          </w:p>
          <w:p w:rsidR="006D220A" w:rsidRPr="00C70B41" w:rsidRDefault="006D220A" w:rsidP="000D3841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C70B41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lang w:val="uk-UA"/>
              </w:rPr>
              <w:t xml:space="preserve">За національним класифікатором України  </w:t>
            </w:r>
            <w:r w:rsidRPr="00C70B41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lang w:val="ru-RU"/>
              </w:rPr>
              <w:t>ДК 021:2015</w:t>
            </w:r>
          </w:p>
        </w:tc>
      </w:tr>
      <w:tr w:rsidR="006D220A" w:rsidRPr="00C70B41">
        <w:tblPrEx>
          <w:tblBorders>
            <w:top w:val="single" w:sz="2" w:space="0" w:color="2474C1"/>
            <w:left w:val="single" w:sz="2" w:space="0" w:color="2474C1"/>
            <w:bottom w:val="single" w:sz="2" w:space="0" w:color="2474C1"/>
            <w:right w:val="single" w:sz="2" w:space="0" w:color="2474C1"/>
          </w:tblBorders>
        </w:tblPrEx>
        <w:trPr>
          <w:trHeight w:val="819"/>
        </w:trPr>
        <w:tc>
          <w:tcPr>
            <w:tcW w:w="101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D220A" w:rsidRPr="00C70B41" w:rsidRDefault="006D220A" w:rsidP="000D3841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C70B41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Предмет закупівлі</w:t>
            </w:r>
          </w:p>
        </w:tc>
        <w:tc>
          <w:tcPr>
            <w:tcW w:w="66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D220A" w:rsidRPr="00C70B41" w:rsidRDefault="006D220A" w:rsidP="000D3841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C70B41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Код КЕКВ (для бюджетних коштів)</w:t>
            </w:r>
          </w:p>
        </w:tc>
        <w:tc>
          <w:tcPr>
            <w:tcW w:w="80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D220A" w:rsidRPr="00C70B41" w:rsidRDefault="006D220A" w:rsidP="000D3841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C70B41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Очікувана вартість предмета закупівлі</w:t>
            </w: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D220A" w:rsidRPr="00C70B41" w:rsidRDefault="006D220A" w:rsidP="000D3841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C70B41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Процедура закупівлі</w:t>
            </w:r>
          </w:p>
        </w:tc>
        <w:tc>
          <w:tcPr>
            <w:tcW w:w="8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D220A" w:rsidRPr="00C70B41" w:rsidRDefault="006D220A" w:rsidP="000D3841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C70B41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Орієнтовний початок проведення процедури закупівлі</w:t>
            </w:r>
          </w:p>
        </w:tc>
        <w:tc>
          <w:tcPr>
            <w:tcW w:w="83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D220A" w:rsidRPr="00C70B41" w:rsidRDefault="006D220A" w:rsidP="000D3841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C70B41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Примітки</w:t>
            </w:r>
          </w:p>
        </w:tc>
      </w:tr>
      <w:tr w:rsidR="006D220A" w:rsidRPr="00C70B41">
        <w:tblPrEx>
          <w:tblBorders>
            <w:top w:val="single" w:sz="2" w:space="0" w:color="2474C1"/>
            <w:left w:val="single" w:sz="2" w:space="0" w:color="2474C1"/>
            <w:bottom w:val="single" w:sz="2" w:space="0" w:color="2474C1"/>
            <w:right w:val="single" w:sz="2" w:space="0" w:color="2474C1"/>
          </w:tblBorders>
        </w:tblPrEx>
        <w:trPr>
          <w:trHeight w:val="120"/>
        </w:trPr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0A" w:rsidRPr="00C70B41" w:rsidRDefault="006D220A" w:rsidP="000D3841">
            <w:pPr>
              <w:spacing w:after="0" w:line="120" w:lineRule="atLeast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C70B41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1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0A" w:rsidRPr="00C70B41" w:rsidRDefault="006D220A" w:rsidP="000D3841">
            <w:pPr>
              <w:spacing w:after="0" w:line="120" w:lineRule="atLeast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C70B41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2</w:t>
            </w:r>
          </w:p>
        </w:tc>
        <w:tc>
          <w:tcPr>
            <w:tcW w:w="8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0A" w:rsidRPr="00C70B41" w:rsidRDefault="006D220A" w:rsidP="000D3841">
            <w:pPr>
              <w:spacing w:after="0" w:line="120" w:lineRule="atLeast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C70B41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3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0A" w:rsidRPr="00C70B41" w:rsidRDefault="006D220A" w:rsidP="000D3841">
            <w:pPr>
              <w:spacing w:after="0" w:line="120" w:lineRule="atLeast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C70B41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4</w:t>
            </w:r>
          </w:p>
        </w:tc>
        <w:tc>
          <w:tcPr>
            <w:tcW w:w="8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0A" w:rsidRPr="00C70B41" w:rsidRDefault="006D220A" w:rsidP="000D3841">
            <w:pPr>
              <w:spacing w:after="0" w:line="120" w:lineRule="atLeast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C70B41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5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0A" w:rsidRPr="00C70B41" w:rsidRDefault="006D220A" w:rsidP="000D3841">
            <w:pPr>
              <w:spacing w:after="0" w:line="120" w:lineRule="atLeast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C70B41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6</w:t>
            </w:r>
          </w:p>
        </w:tc>
      </w:tr>
      <w:tr w:rsidR="006D220A" w:rsidRPr="00C70B41">
        <w:tblPrEx>
          <w:tblBorders>
            <w:top w:val="single" w:sz="2" w:space="0" w:color="2474C1"/>
            <w:left w:val="single" w:sz="2" w:space="0" w:color="2474C1"/>
            <w:bottom w:val="single" w:sz="2" w:space="0" w:color="2474C1"/>
            <w:right w:val="single" w:sz="2" w:space="0" w:color="2474C1"/>
          </w:tblBorders>
        </w:tblPrEx>
        <w:trPr>
          <w:trHeight w:val="120"/>
        </w:trPr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0A" w:rsidRPr="00C70B41" w:rsidRDefault="006D220A" w:rsidP="008065F9">
            <w:pPr>
              <w:spacing w:after="0" w:line="120" w:lineRule="atLeast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6"/>
                <w:szCs w:val="26"/>
                <w:lang w:val="ru-RU" w:eastAsia="uk-UA"/>
              </w:rPr>
            </w:pPr>
            <w:r w:rsidRPr="00C70B41">
              <w:rPr>
                <w:rFonts w:ascii="Times New Roman" w:hAnsi="Times New Roman" w:cs="Times New Roman"/>
                <w:color w:val="000000"/>
                <w:sz w:val="26"/>
                <w:szCs w:val="26"/>
                <w:lang w:val="uk-UA" w:eastAsia="uk-UA"/>
              </w:rPr>
              <w:t>22113000-5 «Бібліотечні книги»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0A" w:rsidRPr="00C70B41" w:rsidRDefault="006D220A" w:rsidP="008065F9">
            <w:pPr>
              <w:spacing w:after="0" w:line="120" w:lineRule="atLeast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6"/>
                <w:szCs w:val="26"/>
                <w:lang w:val="uk-UA" w:eastAsia="uk-UA"/>
              </w:rPr>
            </w:pPr>
            <w:r w:rsidRPr="00C70B41">
              <w:rPr>
                <w:rFonts w:ascii="Times New Roman" w:hAnsi="Times New Roman" w:cs="Times New Roman"/>
                <w:color w:val="000000"/>
                <w:sz w:val="26"/>
                <w:szCs w:val="26"/>
                <w:lang w:val="uk-UA" w:eastAsia="uk-UA"/>
              </w:rPr>
              <w:t>3110</w:t>
            </w:r>
          </w:p>
          <w:p w:rsidR="006D220A" w:rsidRPr="00C70B41" w:rsidRDefault="006D220A" w:rsidP="008065F9">
            <w:pPr>
              <w:spacing w:after="0" w:line="120" w:lineRule="atLeast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6"/>
                <w:szCs w:val="26"/>
                <w:lang w:val="uk-UA" w:eastAsia="uk-UA"/>
              </w:rPr>
            </w:pPr>
          </w:p>
        </w:tc>
        <w:tc>
          <w:tcPr>
            <w:tcW w:w="8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0A" w:rsidRPr="00C70B41" w:rsidRDefault="006D220A" w:rsidP="008065F9">
            <w:pPr>
              <w:spacing w:after="0" w:line="120" w:lineRule="atLeast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6"/>
                <w:szCs w:val="26"/>
                <w:lang w:val="uk-UA" w:eastAsia="uk-UA"/>
              </w:rPr>
            </w:pPr>
            <w:r w:rsidRPr="00C70B41">
              <w:rPr>
                <w:rFonts w:ascii="Times New Roman" w:hAnsi="Times New Roman" w:cs="Times New Roman"/>
                <w:color w:val="000000"/>
                <w:sz w:val="26"/>
                <w:szCs w:val="26"/>
                <w:lang w:val="uk-UA" w:eastAsia="uk-UA"/>
              </w:rPr>
              <w:t>15000,00</w:t>
            </w:r>
          </w:p>
          <w:p w:rsidR="006D220A" w:rsidRPr="00C70B41" w:rsidRDefault="006D220A" w:rsidP="008065F9">
            <w:pPr>
              <w:spacing w:after="0" w:line="120" w:lineRule="atLeast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6"/>
                <w:szCs w:val="26"/>
                <w:lang w:val="uk-UA" w:eastAsia="uk-UA"/>
              </w:rPr>
            </w:pPr>
            <w:r w:rsidRPr="00C70B41">
              <w:rPr>
                <w:rFonts w:ascii="Times New Roman" w:hAnsi="Times New Roman" w:cs="Times New Roman"/>
                <w:color w:val="000000"/>
                <w:sz w:val="26"/>
                <w:szCs w:val="26"/>
                <w:lang w:val="uk-UA" w:eastAsia="uk-UA"/>
              </w:rPr>
              <w:t>(П'ятнадцять тисяч грн. 00 коп.)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0A" w:rsidRPr="00C70B41" w:rsidRDefault="006D220A" w:rsidP="008065F9">
            <w:pPr>
              <w:spacing w:after="0" w:line="120" w:lineRule="atLeast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6"/>
                <w:szCs w:val="26"/>
                <w:lang w:val="uk-UA" w:eastAsia="uk-UA"/>
              </w:rPr>
            </w:pPr>
            <w:r w:rsidRPr="00C70B41">
              <w:rPr>
                <w:rFonts w:ascii="Times New Roman" w:hAnsi="Times New Roman" w:cs="Times New Roman"/>
                <w:color w:val="000000"/>
                <w:sz w:val="26"/>
                <w:szCs w:val="26"/>
                <w:lang w:val="uk-UA" w:eastAsia="uk-UA"/>
              </w:rPr>
              <w:t>Не застосовується</w:t>
            </w:r>
          </w:p>
        </w:tc>
        <w:tc>
          <w:tcPr>
            <w:tcW w:w="8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0A" w:rsidRPr="00C70B41" w:rsidRDefault="006D220A" w:rsidP="008065F9">
            <w:pPr>
              <w:rPr>
                <w:rFonts w:ascii="Times New Roman" w:hAnsi="Times New Roman" w:cs="Times New Roman"/>
                <w:lang w:val="uk-UA"/>
              </w:rPr>
            </w:pPr>
            <w:r w:rsidRPr="00C70B41">
              <w:rPr>
                <w:rFonts w:ascii="Times New Roman" w:hAnsi="Times New Roman" w:cs="Times New Roman"/>
                <w:color w:val="000000"/>
                <w:sz w:val="26"/>
                <w:szCs w:val="26"/>
                <w:lang w:val="uk-UA" w:eastAsia="uk-UA"/>
              </w:rPr>
              <w:t xml:space="preserve">             вересень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0A" w:rsidRPr="00C70B41" w:rsidRDefault="006D220A" w:rsidP="008065F9">
            <w:pPr>
              <w:spacing w:after="0" w:line="120" w:lineRule="atLeast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6"/>
                <w:szCs w:val="26"/>
                <w:lang w:val="uk-UA" w:eastAsia="uk-UA"/>
              </w:rPr>
            </w:pPr>
          </w:p>
        </w:tc>
      </w:tr>
      <w:tr w:rsidR="006D220A" w:rsidRPr="00C70B41">
        <w:tblPrEx>
          <w:tblBorders>
            <w:top w:val="single" w:sz="2" w:space="0" w:color="2474C1"/>
            <w:left w:val="single" w:sz="2" w:space="0" w:color="2474C1"/>
            <w:bottom w:val="single" w:sz="2" w:space="0" w:color="2474C1"/>
            <w:right w:val="single" w:sz="2" w:space="0" w:color="2474C1"/>
          </w:tblBorders>
        </w:tblPrEx>
        <w:trPr>
          <w:trHeight w:val="349"/>
        </w:trPr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0A" w:rsidRPr="00C70B41" w:rsidRDefault="006D220A" w:rsidP="00532511">
            <w:pPr>
              <w:spacing w:after="0" w:line="120" w:lineRule="atLeast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45453000-7 «</w:t>
            </w:r>
            <w:r w:rsidRPr="00C70B41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Капітальний ремонт і реставрація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»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0A" w:rsidRPr="00C70B41" w:rsidRDefault="006D220A" w:rsidP="000D3841">
            <w:pPr>
              <w:spacing w:after="0" w:line="120" w:lineRule="atLeast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C70B41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3132</w:t>
            </w:r>
          </w:p>
        </w:tc>
        <w:tc>
          <w:tcPr>
            <w:tcW w:w="8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0A" w:rsidRDefault="006D220A" w:rsidP="000D3841">
            <w:pPr>
              <w:spacing w:after="0" w:line="120" w:lineRule="atLeast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7"/>
                <w:szCs w:val="27"/>
                <w:lang w:val="uk-UA" w:eastAsia="uk-UA"/>
              </w:rPr>
            </w:pPr>
            <w:r w:rsidRPr="00C70B41">
              <w:rPr>
                <w:rFonts w:ascii="Times New Roman" w:hAnsi="Times New Roman" w:cs="Times New Roman"/>
                <w:color w:val="000000"/>
                <w:sz w:val="27"/>
                <w:szCs w:val="27"/>
                <w:lang w:val="uk-UA" w:eastAsia="uk-UA"/>
              </w:rPr>
              <w:t xml:space="preserve">88000,00 </w:t>
            </w:r>
          </w:p>
          <w:p w:rsidR="006D220A" w:rsidRPr="00C70B41" w:rsidRDefault="006D220A" w:rsidP="000D3841">
            <w:pPr>
              <w:spacing w:after="0" w:line="120" w:lineRule="atLeast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7"/>
                <w:szCs w:val="27"/>
                <w:lang w:val="uk-UA" w:eastAsia="uk-UA"/>
              </w:rPr>
            </w:pPr>
            <w:r w:rsidRPr="00C70B41">
              <w:rPr>
                <w:rFonts w:ascii="Times New Roman" w:hAnsi="Times New Roman" w:cs="Times New Roman"/>
                <w:color w:val="000000"/>
                <w:sz w:val="27"/>
                <w:szCs w:val="27"/>
                <w:lang w:val="uk-UA" w:eastAsia="uk-UA"/>
              </w:rPr>
              <w:t>(вісімдесят вісім тисяч 00 коп.)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0A" w:rsidRPr="00532511" w:rsidRDefault="006D220A" w:rsidP="0053251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532511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Допорогова закупівля</w:t>
            </w:r>
          </w:p>
        </w:tc>
        <w:tc>
          <w:tcPr>
            <w:tcW w:w="8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0A" w:rsidRPr="00C70B41" w:rsidRDefault="006D220A" w:rsidP="000D3841">
            <w:pPr>
              <w:spacing w:after="0" w:line="120" w:lineRule="atLeast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7"/>
                <w:szCs w:val="27"/>
                <w:lang w:val="uk-UA" w:eastAsia="uk-UA"/>
              </w:rPr>
            </w:pPr>
            <w:r w:rsidRPr="00C70B41">
              <w:rPr>
                <w:rFonts w:ascii="Times New Roman" w:hAnsi="Times New Roman" w:cs="Times New Roman"/>
                <w:color w:val="000000"/>
                <w:sz w:val="27"/>
                <w:szCs w:val="27"/>
                <w:lang w:val="uk-UA" w:eastAsia="uk-UA"/>
              </w:rPr>
              <w:t>червень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0A" w:rsidRPr="00C70B41" w:rsidRDefault="006D220A" w:rsidP="000D3841">
            <w:pPr>
              <w:spacing w:after="0" w:line="120" w:lineRule="atLeast"/>
              <w:textAlignment w:val="baseline"/>
              <w:rPr>
                <w:rFonts w:ascii="Times New Roman" w:hAnsi="Times New Roman" w:cs="Times New Roman"/>
                <w:color w:val="000000"/>
                <w:sz w:val="27"/>
                <w:szCs w:val="27"/>
                <w:lang w:val="uk-UA" w:eastAsia="uk-UA"/>
              </w:rPr>
            </w:pPr>
          </w:p>
        </w:tc>
      </w:tr>
      <w:tr w:rsidR="006D220A" w:rsidRPr="00C70B41">
        <w:tblPrEx>
          <w:tblBorders>
            <w:top w:val="single" w:sz="2" w:space="0" w:color="2474C1"/>
            <w:left w:val="single" w:sz="2" w:space="0" w:color="2474C1"/>
            <w:bottom w:val="single" w:sz="2" w:space="0" w:color="2474C1"/>
            <w:right w:val="single" w:sz="2" w:space="0" w:color="2474C1"/>
          </w:tblBorders>
        </w:tblPrEx>
        <w:trPr>
          <w:trHeight w:val="349"/>
        </w:trPr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0A" w:rsidRPr="00C70B41" w:rsidRDefault="006D220A" w:rsidP="000D3841">
            <w:pPr>
              <w:spacing w:after="0" w:line="120" w:lineRule="atLeast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C70B41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Всього: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0A" w:rsidRPr="00C70B41" w:rsidRDefault="006D220A" w:rsidP="000D3841">
            <w:pPr>
              <w:spacing w:after="0" w:line="120" w:lineRule="atLeast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8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0A" w:rsidRPr="00C70B41" w:rsidRDefault="006D220A" w:rsidP="000D3841">
            <w:pPr>
              <w:spacing w:after="0" w:line="120" w:lineRule="atLeast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uk-UA"/>
              </w:rPr>
            </w:pPr>
            <w:r w:rsidRPr="00C70B4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uk-UA"/>
              </w:rPr>
              <w:t>103000,00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0A" w:rsidRPr="00C70B41" w:rsidRDefault="006D220A" w:rsidP="000D3841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8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0A" w:rsidRPr="00C70B41" w:rsidRDefault="006D220A" w:rsidP="000D3841">
            <w:pPr>
              <w:spacing w:after="0" w:line="120" w:lineRule="atLeast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0A" w:rsidRPr="00C70B41" w:rsidRDefault="006D220A" w:rsidP="000D3841">
            <w:pPr>
              <w:spacing w:after="0" w:line="120" w:lineRule="atLeast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</w:p>
        </w:tc>
      </w:tr>
      <w:tr w:rsidR="006D220A" w:rsidRPr="00307AB4">
        <w:tblPrEx>
          <w:tblBorders>
            <w:top w:val="single" w:sz="2" w:space="0" w:color="2474C1"/>
            <w:left w:val="single" w:sz="2" w:space="0" w:color="2474C1"/>
            <w:bottom w:val="single" w:sz="2" w:space="0" w:color="2474C1"/>
            <w:right w:val="single" w:sz="2" w:space="0" w:color="2474C1"/>
          </w:tblBorders>
        </w:tblPrEx>
        <w:trPr>
          <w:trHeight w:val="405"/>
        </w:trPr>
        <w:tc>
          <w:tcPr>
            <w:tcW w:w="1968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D220A" w:rsidRPr="00C70B41" w:rsidRDefault="006D220A" w:rsidP="000D3841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</w:p>
          <w:p w:rsidR="006D220A" w:rsidRPr="00C70B41" w:rsidRDefault="006D220A" w:rsidP="000D3841">
            <w:pPr>
              <w:spacing w:before="125" w:after="125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C70B41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Директор</w:t>
            </w:r>
          </w:p>
        </w:tc>
        <w:tc>
          <w:tcPr>
            <w:tcW w:w="1370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D220A" w:rsidRPr="00C70B41" w:rsidRDefault="006D220A" w:rsidP="000D3841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</w:p>
          <w:p w:rsidR="006D220A" w:rsidRPr="00C70B41" w:rsidRDefault="006D220A" w:rsidP="000D3841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</w:p>
          <w:p w:rsidR="006D220A" w:rsidRPr="00C70B41" w:rsidRDefault="006D220A" w:rsidP="000D3841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C70B41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________________ </w:t>
            </w:r>
            <w:r w:rsidRPr="00C70B41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br/>
            </w:r>
            <w:r w:rsidRPr="00C70B41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(підпис)</w:t>
            </w:r>
          </w:p>
        </w:tc>
        <w:tc>
          <w:tcPr>
            <w:tcW w:w="1662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D220A" w:rsidRPr="00C70B41" w:rsidRDefault="006D220A" w:rsidP="000D3841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</w:p>
          <w:p w:rsidR="006D220A" w:rsidRPr="00C70B41" w:rsidRDefault="006D220A" w:rsidP="000D3841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</w:p>
          <w:p w:rsidR="006D220A" w:rsidRPr="00C70B41" w:rsidRDefault="006D220A" w:rsidP="00532511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C70B41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_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uk-UA" w:eastAsia="uk-UA"/>
              </w:rPr>
              <w:t>Л.М.Бондаренко</w:t>
            </w:r>
            <w:r w:rsidRPr="00C70B41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br/>
            </w:r>
            <w:r w:rsidRPr="00C70B41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(ініціали та прізвище)</w:t>
            </w:r>
          </w:p>
        </w:tc>
      </w:tr>
      <w:tr w:rsidR="006D220A" w:rsidRPr="00C70B41">
        <w:tblPrEx>
          <w:tblBorders>
            <w:top w:val="single" w:sz="2" w:space="0" w:color="2474C1"/>
            <w:left w:val="single" w:sz="2" w:space="0" w:color="2474C1"/>
            <w:bottom w:val="single" w:sz="2" w:space="0" w:color="2474C1"/>
            <w:right w:val="single" w:sz="2" w:space="0" w:color="2474C1"/>
          </w:tblBorders>
        </w:tblPrEx>
        <w:tc>
          <w:tcPr>
            <w:tcW w:w="1968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D220A" w:rsidRPr="00C70B41" w:rsidRDefault="006D220A" w:rsidP="000D3841">
            <w:pPr>
              <w:spacing w:before="125" w:after="125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1370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D220A" w:rsidRPr="00C70B41" w:rsidRDefault="006D220A" w:rsidP="000D3841">
            <w:pPr>
              <w:spacing w:before="125" w:after="125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C70B41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М. П.</w:t>
            </w:r>
          </w:p>
        </w:tc>
        <w:tc>
          <w:tcPr>
            <w:tcW w:w="1662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D220A" w:rsidRPr="00C70B41" w:rsidRDefault="006D220A" w:rsidP="000D3841">
            <w:pPr>
              <w:spacing w:before="125" w:after="125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</w:tr>
      <w:tr w:rsidR="006D220A" w:rsidRPr="00307AB4">
        <w:tblPrEx>
          <w:tblBorders>
            <w:top w:val="single" w:sz="2" w:space="0" w:color="2474C1"/>
            <w:left w:val="single" w:sz="2" w:space="0" w:color="2474C1"/>
            <w:bottom w:val="single" w:sz="2" w:space="0" w:color="2474C1"/>
            <w:right w:val="single" w:sz="2" w:space="0" w:color="2474C1"/>
          </w:tblBorders>
        </w:tblPrEx>
        <w:tc>
          <w:tcPr>
            <w:tcW w:w="1968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D220A" w:rsidRPr="00C70B41" w:rsidRDefault="006D220A" w:rsidP="000D3841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C70B41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Головний бухгалтер</w:t>
            </w:r>
          </w:p>
        </w:tc>
        <w:tc>
          <w:tcPr>
            <w:tcW w:w="1370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D220A" w:rsidRPr="00C70B41" w:rsidRDefault="006D220A" w:rsidP="000D3841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C70B41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________________ </w:t>
            </w:r>
            <w:r w:rsidRPr="00C70B41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br/>
            </w:r>
            <w:r w:rsidRPr="00C70B41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(підпис)</w:t>
            </w:r>
          </w:p>
        </w:tc>
        <w:tc>
          <w:tcPr>
            <w:tcW w:w="1662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D220A" w:rsidRPr="00C70B41" w:rsidRDefault="006D220A" w:rsidP="00532511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C70B41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___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uk-UA" w:eastAsia="uk-UA"/>
              </w:rPr>
              <w:t>Т.О.Жакун</w:t>
            </w:r>
            <w:r w:rsidRPr="00C70B41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 </w:t>
            </w:r>
            <w:r w:rsidRPr="00C70B41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br/>
            </w:r>
            <w:r w:rsidRPr="00C70B41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(ініціали та прізвище)</w:t>
            </w:r>
          </w:p>
        </w:tc>
      </w:tr>
    </w:tbl>
    <w:p w:rsidR="006D220A" w:rsidRPr="00C70B41" w:rsidRDefault="006D220A">
      <w:pPr>
        <w:rPr>
          <w:rFonts w:ascii="Times New Roman" w:hAnsi="Times New Roman" w:cs="Times New Roman"/>
          <w:sz w:val="28"/>
          <w:szCs w:val="28"/>
          <w:lang w:val="uk-UA"/>
        </w:rPr>
      </w:pPr>
    </w:p>
    <w:sectPr w:rsidR="006D220A" w:rsidRPr="00C70B41" w:rsidSect="00307AB4">
      <w:pgSz w:w="16838" w:h="11906" w:orient="landscape" w:code="9"/>
      <w:pgMar w:top="567" w:right="998" w:bottom="425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Myriad Pro">
    <w:altName w:val="Myriad Pro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Segoe UI"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Arial Narrow">
    <w:panose1 w:val="020B050602020203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738C1"/>
    <w:rsid w:val="000C573D"/>
    <w:rsid w:val="000D3841"/>
    <w:rsid w:val="001827FA"/>
    <w:rsid w:val="001B3849"/>
    <w:rsid w:val="001F574A"/>
    <w:rsid w:val="002007BE"/>
    <w:rsid w:val="0029031D"/>
    <w:rsid w:val="0029644C"/>
    <w:rsid w:val="002C2320"/>
    <w:rsid w:val="0030798E"/>
    <w:rsid w:val="00307AB4"/>
    <w:rsid w:val="00346686"/>
    <w:rsid w:val="0035290A"/>
    <w:rsid w:val="00411CB8"/>
    <w:rsid w:val="00412064"/>
    <w:rsid w:val="004F3377"/>
    <w:rsid w:val="00532511"/>
    <w:rsid w:val="00577D91"/>
    <w:rsid w:val="0060306D"/>
    <w:rsid w:val="006310D5"/>
    <w:rsid w:val="00635793"/>
    <w:rsid w:val="00642B57"/>
    <w:rsid w:val="00697AD9"/>
    <w:rsid w:val="006D220A"/>
    <w:rsid w:val="006E2AE7"/>
    <w:rsid w:val="006E4996"/>
    <w:rsid w:val="00707159"/>
    <w:rsid w:val="00721524"/>
    <w:rsid w:val="00756706"/>
    <w:rsid w:val="007F2FCF"/>
    <w:rsid w:val="008065F9"/>
    <w:rsid w:val="008141E2"/>
    <w:rsid w:val="00836555"/>
    <w:rsid w:val="00986509"/>
    <w:rsid w:val="009B0A8A"/>
    <w:rsid w:val="009B1C89"/>
    <w:rsid w:val="009E4C29"/>
    <w:rsid w:val="009E7777"/>
    <w:rsid w:val="00A94754"/>
    <w:rsid w:val="00AC0C95"/>
    <w:rsid w:val="00B04363"/>
    <w:rsid w:val="00B3024D"/>
    <w:rsid w:val="00B829FC"/>
    <w:rsid w:val="00BC67DB"/>
    <w:rsid w:val="00BF4596"/>
    <w:rsid w:val="00C15E61"/>
    <w:rsid w:val="00C61F40"/>
    <w:rsid w:val="00C70B41"/>
    <w:rsid w:val="00C72C2A"/>
    <w:rsid w:val="00CB6416"/>
    <w:rsid w:val="00D610FC"/>
    <w:rsid w:val="00E54F61"/>
    <w:rsid w:val="00EE674D"/>
    <w:rsid w:val="00F10534"/>
    <w:rsid w:val="00F115AB"/>
    <w:rsid w:val="00F40C19"/>
    <w:rsid w:val="00F54136"/>
    <w:rsid w:val="00F6687A"/>
    <w:rsid w:val="00F738C1"/>
    <w:rsid w:val="00F80546"/>
    <w:rsid w:val="00F93553"/>
    <w:rsid w:val="00FF60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10FC"/>
    <w:pPr>
      <w:spacing w:after="200" w:line="276" w:lineRule="auto"/>
    </w:pPr>
    <w:rPr>
      <w:rFonts w:eastAsia="Times New Roman" w:cs="Calibri"/>
      <w:lang w:val="en-US"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23">
    <w:name w:val="Pa23"/>
    <w:basedOn w:val="Normal"/>
    <w:next w:val="Normal"/>
    <w:uiPriority w:val="99"/>
    <w:rsid w:val="008141E2"/>
    <w:pPr>
      <w:autoSpaceDE w:val="0"/>
      <w:autoSpaceDN w:val="0"/>
      <w:adjustRightInd w:val="0"/>
      <w:spacing w:after="0" w:line="221" w:lineRule="atLeast"/>
    </w:pPr>
    <w:rPr>
      <w:rFonts w:ascii="Myriad Pro" w:eastAsia="Calibri" w:hAnsi="Myriad Pro" w:cs="Myriad Pro"/>
      <w:sz w:val="24"/>
      <w:szCs w:val="24"/>
      <w:lang w:val="ru-RU"/>
    </w:rPr>
  </w:style>
  <w:style w:type="character" w:customStyle="1" w:styleId="A11">
    <w:name w:val="A11"/>
    <w:uiPriority w:val="99"/>
    <w:rsid w:val="008141E2"/>
    <w:rPr>
      <w:color w:val="000000"/>
      <w:sz w:val="17"/>
      <w:szCs w:val="17"/>
    </w:rPr>
  </w:style>
  <w:style w:type="paragraph" w:styleId="BalloonText">
    <w:name w:val="Balloon Text"/>
    <w:basedOn w:val="Normal"/>
    <w:link w:val="BalloonTextChar"/>
    <w:uiPriority w:val="99"/>
    <w:semiHidden/>
    <w:rsid w:val="00E54F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54F61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9091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162</TotalTime>
  <Pages>6</Pages>
  <Words>913</Words>
  <Characters>5208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cp:lastPrinted>2017-03-09T14:10:00Z</cp:lastPrinted>
  <dcterms:created xsi:type="dcterms:W3CDTF">2017-01-11T06:29:00Z</dcterms:created>
  <dcterms:modified xsi:type="dcterms:W3CDTF">2017-03-10T08:04:00Z</dcterms:modified>
</cp:coreProperties>
</file>